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7EA03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70D97DD5" w14:textId="77777777" w:rsidR="003A4A71" w:rsidRDefault="003A4A71" w:rsidP="003A4A71">
      <w:pPr>
        <w:jc w:val="center"/>
        <w:rPr>
          <w:b/>
        </w:rPr>
      </w:pPr>
    </w:p>
    <w:p w14:paraId="62BD413F" w14:textId="0E8FE532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BENEFICJENT:</w:t>
      </w:r>
      <w:r w:rsidR="007A6BFE">
        <w:rPr>
          <w:b/>
          <w:sz w:val="20"/>
        </w:rPr>
        <w:t xml:space="preserve"> Gmina Studzienice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p w14:paraId="117D0B3F" w14:textId="34FFEA07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NUMER PROJEKTU:</w:t>
      </w:r>
      <w:r w:rsidR="003D6D06" w:rsidRPr="003D6D06">
        <w:rPr>
          <w:rFonts w:asciiTheme="minorHAnsi" w:hAnsiTheme="minorHAnsi" w:cstheme="minorHAnsi"/>
        </w:rPr>
        <w:t xml:space="preserve"> </w:t>
      </w:r>
      <w:r w:rsidR="005B1BBD" w:rsidRPr="005B1BBD">
        <w:rPr>
          <w:rFonts w:cs="Calibri"/>
          <w:b/>
          <w:bCs/>
          <w:iCs/>
          <w:sz w:val="20"/>
          <w:szCs w:val="20"/>
        </w:rPr>
        <w:t>FEPM.05.08-IZ.00-0027/23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p w14:paraId="05251EF2" w14:textId="0BB99CF3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TYTUŁ PROJEKTU:</w:t>
      </w:r>
      <w:r w:rsidR="003D6D06">
        <w:rPr>
          <w:b/>
          <w:sz w:val="20"/>
        </w:rPr>
        <w:t xml:space="preserve"> „</w:t>
      </w:r>
      <w:r w:rsidR="005B1BBD">
        <w:rPr>
          <w:b/>
          <w:sz w:val="20"/>
        </w:rPr>
        <w:t xml:space="preserve">Edukacja włączająca </w:t>
      </w:r>
      <w:r w:rsidR="007A6BFE">
        <w:rPr>
          <w:b/>
          <w:sz w:val="20"/>
        </w:rPr>
        <w:t>w Gminie Studzienice</w:t>
      </w:r>
      <w:r w:rsidR="003D6D06">
        <w:rPr>
          <w:b/>
          <w:sz w:val="20"/>
        </w:rPr>
        <w:t>”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p w14:paraId="7C20E015" w14:textId="4E67846F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DATA PRZEKAZANIA HARMONOGRAMU:</w:t>
      </w:r>
      <w:r w:rsidR="003D6D06">
        <w:rPr>
          <w:b/>
          <w:sz w:val="20"/>
        </w:rPr>
        <w:t xml:space="preserve"> </w:t>
      </w:r>
      <w:r w:rsidR="00E86E69">
        <w:rPr>
          <w:b/>
          <w:sz w:val="20"/>
        </w:rPr>
        <w:t>0</w:t>
      </w:r>
      <w:r w:rsidR="00B56400">
        <w:rPr>
          <w:b/>
          <w:sz w:val="20"/>
        </w:rPr>
        <w:t>8</w:t>
      </w:r>
      <w:r w:rsidR="00AA35FB">
        <w:rPr>
          <w:b/>
          <w:sz w:val="20"/>
        </w:rPr>
        <w:t>.</w:t>
      </w:r>
      <w:r w:rsidR="008F0467">
        <w:rPr>
          <w:b/>
          <w:sz w:val="20"/>
        </w:rPr>
        <w:t>1</w:t>
      </w:r>
      <w:r w:rsidR="00AA35FB">
        <w:rPr>
          <w:b/>
          <w:sz w:val="20"/>
        </w:rPr>
        <w:t>0</w:t>
      </w:r>
      <w:r w:rsidR="007A6BFE">
        <w:rPr>
          <w:b/>
          <w:sz w:val="20"/>
        </w:rPr>
        <w:t>.</w:t>
      </w:r>
      <w:r w:rsidR="003D6D06">
        <w:rPr>
          <w:b/>
          <w:sz w:val="20"/>
        </w:rPr>
        <w:t>202</w:t>
      </w:r>
      <w:r w:rsidR="00EA5583">
        <w:rPr>
          <w:b/>
          <w:sz w:val="20"/>
        </w:rPr>
        <w:t>6</w:t>
      </w:r>
      <w:r w:rsidR="005C0D93">
        <w:rPr>
          <w:b/>
          <w:sz w:val="20"/>
        </w:rPr>
        <w:t xml:space="preserve"> </w:t>
      </w:r>
      <w:r w:rsidR="003D6D06">
        <w:rPr>
          <w:b/>
          <w:sz w:val="20"/>
        </w:rPr>
        <w:t>r</w:t>
      </w:r>
      <w:r w:rsidR="00976557">
        <w:rPr>
          <w:b/>
          <w:sz w:val="20"/>
        </w:rPr>
        <w:t xml:space="preserve">. </w:t>
      </w:r>
      <w:r w:rsidRPr="009C4A3C">
        <w:rPr>
          <w:b/>
          <w:sz w:val="20"/>
        </w:rPr>
        <w:tab/>
      </w:r>
    </w:p>
    <w:tbl>
      <w:tblPr>
        <w:tblStyle w:val="Tabela-Siatka"/>
        <w:tblW w:w="15310" w:type="dxa"/>
        <w:tblInd w:w="-714" w:type="dxa"/>
        <w:tblLook w:val="04A0" w:firstRow="1" w:lastRow="0" w:firstColumn="1" w:lastColumn="0" w:noHBand="0" w:noVBand="1"/>
      </w:tblPr>
      <w:tblGrid>
        <w:gridCol w:w="553"/>
        <w:gridCol w:w="3982"/>
        <w:gridCol w:w="1971"/>
        <w:gridCol w:w="1507"/>
        <w:gridCol w:w="1896"/>
        <w:gridCol w:w="1467"/>
        <w:gridCol w:w="1287"/>
        <w:gridCol w:w="2647"/>
      </w:tblGrid>
      <w:tr w:rsidR="00C74C20" w:rsidRPr="00AF3DB6" w14:paraId="1EE2BBE1" w14:textId="77777777" w:rsidTr="00896F62">
        <w:trPr>
          <w:trHeight w:val="572"/>
        </w:trPr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14419259" w14:textId="77777777" w:rsidR="00C74C20" w:rsidRPr="00AF3DB6" w:rsidRDefault="00C74C20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3982" w:type="dxa"/>
            <w:shd w:val="clear" w:color="auto" w:fill="F2F2F2" w:themeFill="background1" w:themeFillShade="F2"/>
            <w:vAlign w:val="center"/>
          </w:tcPr>
          <w:p w14:paraId="3298189B" w14:textId="77777777" w:rsidR="00C74C20" w:rsidRPr="00AF3DB6" w:rsidRDefault="00C74C2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971" w:type="dxa"/>
            <w:shd w:val="clear" w:color="auto" w:fill="F2F2F2" w:themeFill="background1" w:themeFillShade="F2"/>
            <w:vAlign w:val="center"/>
          </w:tcPr>
          <w:p w14:paraId="0FF4B599" w14:textId="25980621" w:rsidR="00C74C20" w:rsidRDefault="00C74C20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 xml:space="preserve">sparcia </w:t>
            </w:r>
          </w:p>
          <w:p w14:paraId="39E76668" w14:textId="77777777" w:rsidR="00C74C20" w:rsidRPr="00AF3DB6" w:rsidRDefault="00C74C20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07" w:type="dxa"/>
            <w:shd w:val="clear" w:color="auto" w:fill="F2F2F2" w:themeFill="background1" w:themeFillShade="F2"/>
            <w:vAlign w:val="center"/>
          </w:tcPr>
          <w:p w14:paraId="7D50639E" w14:textId="77777777" w:rsidR="00C74C20" w:rsidRPr="00AF3DB6" w:rsidRDefault="00C74C20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896" w:type="dxa"/>
            <w:shd w:val="clear" w:color="auto" w:fill="F2F2F2" w:themeFill="background1" w:themeFillShade="F2"/>
            <w:vAlign w:val="center"/>
          </w:tcPr>
          <w:p w14:paraId="100A9B50" w14:textId="77777777" w:rsidR="00C74C20" w:rsidRPr="00AF3DB6" w:rsidRDefault="00C74C20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467" w:type="dxa"/>
            <w:shd w:val="clear" w:color="auto" w:fill="F2F2F2" w:themeFill="background1" w:themeFillShade="F2"/>
            <w:vAlign w:val="center"/>
          </w:tcPr>
          <w:p w14:paraId="01F509BC" w14:textId="77777777" w:rsidR="00C74C20" w:rsidRPr="00AF3DB6" w:rsidRDefault="00C74C20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287" w:type="dxa"/>
            <w:shd w:val="clear" w:color="auto" w:fill="F2F2F2" w:themeFill="background1" w:themeFillShade="F2"/>
            <w:vAlign w:val="center"/>
          </w:tcPr>
          <w:p w14:paraId="30831138" w14:textId="77777777" w:rsidR="00C74C20" w:rsidRDefault="00C74C2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2647" w:type="dxa"/>
            <w:shd w:val="clear" w:color="auto" w:fill="F2F2F2" w:themeFill="background1" w:themeFillShade="F2"/>
            <w:vAlign w:val="center"/>
          </w:tcPr>
          <w:p w14:paraId="2F38535C" w14:textId="77777777" w:rsidR="00C74C20" w:rsidRDefault="00C74C2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380125" w:rsidRPr="00AF3DB6" w14:paraId="51CD327D" w14:textId="77777777" w:rsidTr="00896F62">
        <w:tc>
          <w:tcPr>
            <w:tcW w:w="553" w:type="dxa"/>
          </w:tcPr>
          <w:p w14:paraId="7D78D1A0" w14:textId="58EF2774" w:rsidR="00380125" w:rsidRDefault="00D0695A" w:rsidP="00380125">
            <w:r>
              <w:t>1</w:t>
            </w:r>
            <w:r w:rsidR="00380125">
              <w:t>.</w:t>
            </w:r>
          </w:p>
        </w:tc>
        <w:tc>
          <w:tcPr>
            <w:tcW w:w="3982" w:type="dxa"/>
          </w:tcPr>
          <w:p w14:paraId="1F0ED127" w14:textId="04FE8950" w:rsidR="00380125" w:rsidRDefault="00380125" w:rsidP="003801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Wsparcie nauczyciela współorganizującego kształcenie</w:t>
            </w:r>
          </w:p>
        </w:tc>
        <w:tc>
          <w:tcPr>
            <w:tcW w:w="1971" w:type="dxa"/>
          </w:tcPr>
          <w:p w14:paraId="167A798C" w14:textId="5E1D6BDE" w:rsidR="00380125" w:rsidRDefault="00380125" w:rsidP="003801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4A64FD">
              <w:rPr>
                <w:sz w:val="18"/>
                <w:szCs w:val="18"/>
              </w:rPr>
              <w:t>1</w:t>
            </w:r>
            <w:r w:rsidRPr="007A6BF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10</w:t>
            </w:r>
            <w:r w:rsidRPr="007A6BFE">
              <w:rPr>
                <w:sz w:val="18"/>
                <w:szCs w:val="18"/>
              </w:rPr>
              <w:t>.202</w:t>
            </w:r>
            <w:r w:rsidR="00D0695A">
              <w:rPr>
                <w:sz w:val="18"/>
                <w:szCs w:val="18"/>
              </w:rPr>
              <w:t xml:space="preserve">6 </w:t>
            </w:r>
            <w:r w:rsidRPr="007A6BFE">
              <w:rPr>
                <w:sz w:val="18"/>
                <w:szCs w:val="18"/>
              </w:rPr>
              <w:t>r.-</w:t>
            </w:r>
            <w:r>
              <w:rPr>
                <w:sz w:val="18"/>
                <w:szCs w:val="18"/>
              </w:rPr>
              <w:t>30</w:t>
            </w:r>
            <w:r w:rsidRPr="007A6BF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11</w:t>
            </w:r>
            <w:r w:rsidRPr="007A6BFE">
              <w:rPr>
                <w:sz w:val="18"/>
                <w:szCs w:val="18"/>
              </w:rPr>
              <w:t>.202</w:t>
            </w:r>
            <w:r w:rsidR="00D0695A">
              <w:rPr>
                <w:sz w:val="18"/>
                <w:szCs w:val="18"/>
              </w:rPr>
              <w:t xml:space="preserve">6 </w:t>
            </w:r>
            <w:r w:rsidRPr="007A6BFE">
              <w:rPr>
                <w:sz w:val="18"/>
                <w:szCs w:val="18"/>
              </w:rPr>
              <w:t>r.</w:t>
            </w:r>
          </w:p>
        </w:tc>
        <w:tc>
          <w:tcPr>
            <w:tcW w:w="1507" w:type="dxa"/>
          </w:tcPr>
          <w:p w14:paraId="1F9109E6" w14:textId="77777777" w:rsidR="00380125" w:rsidRDefault="00D0695A" w:rsidP="003C47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380125">
              <w:rPr>
                <w:sz w:val="18"/>
                <w:szCs w:val="18"/>
              </w:rPr>
              <w:t>.</w:t>
            </w:r>
            <w:r w:rsidR="004A64FD">
              <w:rPr>
                <w:sz w:val="18"/>
                <w:szCs w:val="18"/>
              </w:rPr>
              <w:t>50</w:t>
            </w:r>
            <w:r w:rsidR="00380125" w:rsidRPr="0014168B">
              <w:rPr>
                <w:sz w:val="18"/>
                <w:szCs w:val="18"/>
              </w:rPr>
              <w:t>-</w:t>
            </w:r>
            <w:r w:rsidR="004A64FD">
              <w:rPr>
                <w:sz w:val="18"/>
                <w:szCs w:val="18"/>
              </w:rPr>
              <w:t>1</w:t>
            </w:r>
            <w:r w:rsidR="005B7346">
              <w:rPr>
                <w:sz w:val="18"/>
                <w:szCs w:val="18"/>
              </w:rPr>
              <w:t>1</w:t>
            </w:r>
            <w:r w:rsidR="004A64FD">
              <w:rPr>
                <w:sz w:val="18"/>
                <w:szCs w:val="18"/>
              </w:rPr>
              <w:t>.3</w:t>
            </w:r>
            <w:r>
              <w:rPr>
                <w:sz w:val="18"/>
                <w:szCs w:val="18"/>
              </w:rPr>
              <w:t>5</w:t>
            </w:r>
          </w:p>
          <w:p w14:paraId="7395A20F" w14:textId="6CB68BFF" w:rsidR="005B7346" w:rsidRDefault="005B7346" w:rsidP="003C47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11.50-12.35</w:t>
            </w:r>
          </w:p>
        </w:tc>
        <w:tc>
          <w:tcPr>
            <w:tcW w:w="1896" w:type="dxa"/>
          </w:tcPr>
          <w:p w14:paraId="3BBE77AA" w14:textId="77777777" w:rsidR="00380125" w:rsidRPr="0014168B" w:rsidRDefault="00380125" w:rsidP="00380125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>SP w Ugoszczy</w:t>
            </w:r>
          </w:p>
          <w:p w14:paraId="15018CCD" w14:textId="77777777" w:rsidR="00380125" w:rsidRPr="0014168B" w:rsidRDefault="00380125" w:rsidP="00380125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 xml:space="preserve">ul. Bytowska 32, </w:t>
            </w:r>
          </w:p>
          <w:p w14:paraId="4E770E1D" w14:textId="7783585B" w:rsidR="00380125" w:rsidRPr="0014168B" w:rsidRDefault="00380125" w:rsidP="00380125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>77-142 Ugoszcz</w:t>
            </w:r>
          </w:p>
        </w:tc>
        <w:tc>
          <w:tcPr>
            <w:tcW w:w="1467" w:type="dxa"/>
          </w:tcPr>
          <w:p w14:paraId="48654155" w14:textId="3490097F" w:rsidR="00380125" w:rsidRDefault="00380125" w:rsidP="003801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Magdalena Zwara</w:t>
            </w:r>
          </w:p>
        </w:tc>
        <w:tc>
          <w:tcPr>
            <w:tcW w:w="1287" w:type="dxa"/>
          </w:tcPr>
          <w:p w14:paraId="6F8828B3" w14:textId="4B38CECE" w:rsidR="00380125" w:rsidRDefault="00D0695A" w:rsidP="003801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647" w:type="dxa"/>
          </w:tcPr>
          <w:p w14:paraId="558E5E87" w14:textId="7164B36A" w:rsidR="00380125" w:rsidRDefault="004A64FD" w:rsidP="003801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Wsparcie</w:t>
            </w:r>
            <w:r w:rsidRPr="0014168B">
              <w:rPr>
                <w:sz w:val="18"/>
                <w:szCs w:val="18"/>
              </w:rPr>
              <w:t xml:space="preserve"> we wskazanym okresie</w:t>
            </w:r>
            <w:r>
              <w:rPr>
                <w:sz w:val="18"/>
                <w:szCs w:val="18"/>
              </w:rPr>
              <w:t xml:space="preserve"> w każd</w:t>
            </w:r>
            <w:r w:rsidR="00D0695A">
              <w:rPr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 xml:space="preserve"> pracując</w:t>
            </w:r>
            <w:r w:rsidR="00D0695A">
              <w:rPr>
                <w:sz w:val="18"/>
                <w:szCs w:val="18"/>
              </w:rPr>
              <w:t>y czwartek</w:t>
            </w:r>
            <w:r>
              <w:rPr>
                <w:sz w:val="18"/>
                <w:szCs w:val="18"/>
              </w:rPr>
              <w:t xml:space="preserve"> w godz. </w:t>
            </w:r>
            <w:r w:rsidR="00D0695A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.50-1</w:t>
            </w:r>
            <w:r w:rsidR="00D0695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.35 i 1</w:t>
            </w:r>
            <w:r w:rsidR="00D0695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="00DD137B">
              <w:rPr>
                <w:sz w:val="18"/>
                <w:szCs w:val="18"/>
              </w:rPr>
              <w:t>50</w:t>
            </w:r>
            <w:r>
              <w:rPr>
                <w:sz w:val="18"/>
                <w:szCs w:val="18"/>
              </w:rPr>
              <w:t>-1</w:t>
            </w:r>
            <w:r w:rsidR="00D0695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.3</w:t>
            </w:r>
            <w:r w:rsidR="00DD137B">
              <w:rPr>
                <w:sz w:val="18"/>
                <w:szCs w:val="18"/>
              </w:rPr>
              <w:t>5</w:t>
            </w:r>
            <w:r w:rsidR="003C470B">
              <w:rPr>
                <w:sz w:val="18"/>
                <w:szCs w:val="18"/>
              </w:rPr>
              <w:t>; (</w:t>
            </w:r>
            <w:r w:rsidR="003C470B" w:rsidRPr="00B03650">
              <w:rPr>
                <w:sz w:val="18"/>
                <w:szCs w:val="18"/>
              </w:rPr>
              <w:t xml:space="preserve">zajęcia w blokach </w:t>
            </w:r>
            <w:r w:rsidR="003C470B">
              <w:rPr>
                <w:sz w:val="18"/>
                <w:szCs w:val="18"/>
              </w:rPr>
              <w:t>2</w:t>
            </w:r>
            <w:r w:rsidR="003C470B" w:rsidRPr="00B03650">
              <w:rPr>
                <w:sz w:val="18"/>
                <w:szCs w:val="18"/>
              </w:rPr>
              <w:t>-godzinnych realizowane z</w:t>
            </w:r>
            <w:r w:rsidR="00D0695A">
              <w:rPr>
                <w:sz w:val="18"/>
                <w:szCs w:val="18"/>
              </w:rPr>
              <w:t xml:space="preserve"> </w:t>
            </w:r>
            <w:r w:rsidR="003C470B" w:rsidRPr="00B03650">
              <w:rPr>
                <w:sz w:val="18"/>
                <w:szCs w:val="18"/>
              </w:rPr>
              <w:t>uwzględnieniem przerw szkolnych</w:t>
            </w:r>
            <w:r w:rsidR="003C470B">
              <w:rPr>
                <w:sz w:val="18"/>
                <w:szCs w:val="18"/>
              </w:rPr>
              <w:t>).</w:t>
            </w:r>
          </w:p>
        </w:tc>
      </w:tr>
      <w:tr w:rsidR="00D0695A" w:rsidRPr="00AF3DB6" w14:paraId="649D2451" w14:textId="77777777" w:rsidTr="00896F62">
        <w:tc>
          <w:tcPr>
            <w:tcW w:w="553" w:type="dxa"/>
          </w:tcPr>
          <w:p w14:paraId="6CC161E3" w14:textId="163DA868" w:rsidR="00D0695A" w:rsidRDefault="00B56400" w:rsidP="00D0695A">
            <w:r>
              <w:t>2.</w:t>
            </w:r>
          </w:p>
        </w:tc>
        <w:tc>
          <w:tcPr>
            <w:tcW w:w="3982" w:type="dxa"/>
          </w:tcPr>
          <w:p w14:paraId="51D52E2F" w14:textId="306666FF" w:rsidR="00D0695A" w:rsidRDefault="00D0695A" w:rsidP="00D06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Wsparcie nauczyciela współorganizującego kształcenie</w:t>
            </w:r>
          </w:p>
        </w:tc>
        <w:tc>
          <w:tcPr>
            <w:tcW w:w="1971" w:type="dxa"/>
          </w:tcPr>
          <w:p w14:paraId="7A59B07D" w14:textId="54BB73CB" w:rsidR="00D0695A" w:rsidRPr="0014168B" w:rsidRDefault="00D0695A" w:rsidP="00D0695A">
            <w:pPr>
              <w:jc w:val="center"/>
              <w:rPr>
                <w:sz w:val="18"/>
                <w:szCs w:val="18"/>
              </w:rPr>
            </w:pPr>
            <w:r w:rsidRPr="00390F64">
              <w:rPr>
                <w:sz w:val="18"/>
                <w:szCs w:val="18"/>
              </w:rPr>
              <w:t>01.10.2026 r.-30.11.2026 r.</w:t>
            </w:r>
          </w:p>
        </w:tc>
        <w:tc>
          <w:tcPr>
            <w:tcW w:w="1507" w:type="dxa"/>
          </w:tcPr>
          <w:p w14:paraId="51C28743" w14:textId="77777777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8.00</w:t>
            </w:r>
            <w:r w:rsidRPr="0014168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8</w:t>
            </w:r>
            <w:r w:rsidRPr="0014168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Pr="0014168B">
              <w:rPr>
                <w:sz w:val="18"/>
                <w:szCs w:val="18"/>
              </w:rPr>
              <w:t>5</w:t>
            </w:r>
          </w:p>
          <w:p w14:paraId="5DD4AF6F" w14:textId="4FFA27F8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9.50-10.35</w:t>
            </w:r>
          </w:p>
        </w:tc>
        <w:tc>
          <w:tcPr>
            <w:tcW w:w="1896" w:type="dxa"/>
          </w:tcPr>
          <w:p w14:paraId="02F3D973" w14:textId="77777777" w:rsidR="00D0695A" w:rsidRPr="0014168B" w:rsidRDefault="00D0695A" w:rsidP="00D0695A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>SP w Ugoszczy</w:t>
            </w:r>
          </w:p>
          <w:p w14:paraId="5FE9D15D" w14:textId="77777777" w:rsidR="00D0695A" w:rsidRPr="0014168B" w:rsidRDefault="00D0695A" w:rsidP="00D0695A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 xml:space="preserve">ul. Bytowska 32, </w:t>
            </w:r>
          </w:p>
          <w:p w14:paraId="435B1143" w14:textId="2811CCA8" w:rsidR="00D0695A" w:rsidRPr="0014168B" w:rsidRDefault="00D0695A" w:rsidP="00D0695A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>77-142 Ugoszcz</w:t>
            </w:r>
          </w:p>
        </w:tc>
        <w:tc>
          <w:tcPr>
            <w:tcW w:w="1467" w:type="dxa"/>
          </w:tcPr>
          <w:p w14:paraId="17B20C50" w14:textId="1A1CA723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Marta Kamińska</w:t>
            </w:r>
          </w:p>
        </w:tc>
        <w:tc>
          <w:tcPr>
            <w:tcW w:w="1287" w:type="dxa"/>
          </w:tcPr>
          <w:p w14:paraId="248F0BCA" w14:textId="694124A6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47" w:type="dxa"/>
          </w:tcPr>
          <w:p w14:paraId="1EC41D1A" w14:textId="5EF886AC" w:rsidR="00D0695A" w:rsidRPr="0014168B" w:rsidRDefault="00D0695A" w:rsidP="00D0695A">
            <w:pPr>
              <w:rPr>
                <w:sz w:val="18"/>
                <w:szCs w:val="18"/>
              </w:rPr>
            </w:pPr>
            <w:r w:rsidRPr="009E126C">
              <w:rPr>
                <w:sz w:val="18"/>
                <w:szCs w:val="18"/>
              </w:rPr>
              <w:t xml:space="preserve">Wsparcie </w:t>
            </w:r>
            <w:r w:rsidRPr="003C3557">
              <w:rPr>
                <w:sz w:val="18"/>
                <w:szCs w:val="18"/>
              </w:rPr>
              <w:t xml:space="preserve">we wskazanym okresie w każdy pracujący </w:t>
            </w:r>
            <w:r>
              <w:rPr>
                <w:sz w:val="18"/>
                <w:szCs w:val="18"/>
              </w:rPr>
              <w:t>czwartek w godz. 8.00-8.45 oraz środę w godz. 9.50-10.35.</w:t>
            </w:r>
          </w:p>
        </w:tc>
      </w:tr>
      <w:tr w:rsidR="00D0695A" w:rsidRPr="00AF3DB6" w14:paraId="4E2DC1B0" w14:textId="77777777" w:rsidTr="00896F62">
        <w:tc>
          <w:tcPr>
            <w:tcW w:w="553" w:type="dxa"/>
          </w:tcPr>
          <w:p w14:paraId="6FB06DEB" w14:textId="7956B1A6" w:rsidR="00D0695A" w:rsidRDefault="00B56400" w:rsidP="00D0695A">
            <w:r>
              <w:t>3</w:t>
            </w:r>
            <w:r w:rsidR="00D0695A">
              <w:t>.</w:t>
            </w:r>
          </w:p>
        </w:tc>
        <w:tc>
          <w:tcPr>
            <w:tcW w:w="3982" w:type="dxa"/>
          </w:tcPr>
          <w:p w14:paraId="5E75BA18" w14:textId="0BFB5643" w:rsidR="00D0695A" w:rsidRDefault="00D0695A" w:rsidP="00D06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Wsparcie nauczyciela współorganizującego kształcenie</w:t>
            </w:r>
          </w:p>
        </w:tc>
        <w:tc>
          <w:tcPr>
            <w:tcW w:w="1971" w:type="dxa"/>
          </w:tcPr>
          <w:p w14:paraId="65710FF2" w14:textId="216C62CB" w:rsidR="00D0695A" w:rsidRPr="0014168B" w:rsidRDefault="00D0695A" w:rsidP="00D0695A">
            <w:pPr>
              <w:jc w:val="center"/>
              <w:rPr>
                <w:sz w:val="18"/>
                <w:szCs w:val="18"/>
              </w:rPr>
            </w:pPr>
            <w:r w:rsidRPr="00390F64">
              <w:rPr>
                <w:sz w:val="18"/>
                <w:szCs w:val="18"/>
              </w:rPr>
              <w:t>01.10.2026 r.-30.11.2026 r.</w:t>
            </w:r>
          </w:p>
        </w:tc>
        <w:tc>
          <w:tcPr>
            <w:tcW w:w="1507" w:type="dxa"/>
          </w:tcPr>
          <w:p w14:paraId="3D7D9FF7" w14:textId="4666AFA4" w:rsidR="00D0695A" w:rsidRDefault="008E4FF8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10.50</w:t>
            </w:r>
            <w:r w:rsidR="00D0695A">
              <w:rPr>
                <w:sz w:val="18"/>
                <w:szCs w:val="18"/>
              </w:rPr>
              <w:t>-12.35</w:t>
            </w:r>
          </w:p>
        </w:tc>
        <w:tc>
          <w:tcPr>
            <w:tcW w:w="1896" w:type="dxa"/>
          </w:tcPr>
          <w:p w14:paraId="4A77C41B" w14:textId="77777777" w:rsidR="00D0695A" w:rsidRPr="0014168B" w:rsidRDefault="00D0695A" w:rsidP="00D0695A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>SP w Ugoszczy</w:t>
            </w:r>
          </w:p>
          <w:p w14:paraId="6FAB2449" w14:textId="77777777" w:rsidR="00D0695A" w:rsidRPr="0014168B" w:rsidRDefault="00D0695A" w:rsidP="00D0695A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 xml:space="preserve">ul. Bytowska 32, </w:t>
            </w:r>
          </w:p>
          <w:p w14:paraId="176E9389" w14:textId="139BF49E" w:rsidR="00D0695A" w:rsidRPr="0014168B" w:rsidRDefault="00D0695A" w:rsidP="00D0695A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>77-142 Ugoszcz</w:t>
            </w:r>
          </w:p>
        </w:tc>
        <w:tc>
          <w:tcPr>
            <w:tcW w:w="1467" w:type="dxa"/>
          </w:tcPr>
          <w:p w14:paraId="081EA938" w14:textId="340BDE1F" w:rsidR="00D0695A" w:rsidRDefault="008E4FF8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Justyna Zębala</w:t>
            </w:r>
          </w:p>
        </w:tc>
        <w:tc>
          <w:tcPr>
            <w:tcW w:w="1287" w:type="dxa"/>
          </w:tcPr>
          <w:p w14:paraId="1B4E7089" w14:textId="4B5AB52C" w:rsidR="00D0695A" w:rsidRDefault="008E4FF8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47" w:type="dxa"/>
          </w:tcPr>
          <w:p w14:paraId="2B3FEB2C" w14:textId="77C6D133" w:rsidR="00D0695A" w:rsidRPr="0014168B" w:rsidRDefault="00D0695A" w:rsidP="00D0695A">
            <w:pPr>
              <w:rPr>
                <w:sz w:val="18"/>
                <w:szCs w:val="18"/>
              </w:rPr>
            </w:pPr>
            <w:r w:rsidRPr="00B03650">
              <w:rPr>
                <w:sz w:val="18"/>
                <w:szCs w:val="18"/>
              </w:rPr>
              <w:t>Wsparcie we wskazanym okresie w każd</w:t>
            </w:r>
            <w:r>
              <w:rPr>
                <w:sz w:val="18"/>
                <w:szCs w:val="18"/>
              </w:rPr>
              <w:t>y pracujący czwartek</w:t>
            </w:r>
            <w:r w:rsidR="008E4FF8">
              <w:rPr>
                <w:sz w:val="18"/>
                <w:szCs w:val="18"/>
              </w:rPr>
              <w:t xml:space="preserve"> w godz. 11.50-12.35</w:t>
            </w:r>
            <w:r w:rsidR="00B56400">
              <w:rPr>
                <w:sz w:val="18"/>
                <w:szCs w:val="18"/>
              </w:rPr>
              <w:t xml:space="preserve"> (do 01.10), a od 08.10 w godz. 10.50-11.35 i 11.50-12.35, </w:t>
            </w:r>
            <w:r w:rsidR="008E4FF8">
              <w:rPr>
                <w:sz w:val="18"/>
                <w:szCs w:val="18"/>
              </w:rPr>
              <w:t xml:space="preserve">wtorek oraz piątek w </w:t>
            </w:r>
            <w:r w:rsidR="008E4FF8">
              <w:rPr>
                <w:sz w:val="18"/>
                <w:szCs w:val="18"/>
              </w:rPr>
              <w:lastRenderedPageBreak/>
              <w:t xml:space="preserve">godz. 10.50-11.35 i </w:t>
            </w:r>
            <w:r w:rsidR="00B56400">
              <w:rPr>
                <w:sz w:val="18"/>
                <w:szCs w:val="18"/>
              </w:rPr>
              <w:t>(</w:t>
            </w:r>
            <w:r w:rsidR="008E4FF8">
              <w:rPr>
                <w:sz w:val="18"/>
                <w:szCs w:val="18"/>
              </w:rPr>
              <w:t>11.50-12.35</w:t>
            </w:r>
            <w:r w:rsidR="00B56400">
              <w:rPr>
                <w:sz w:val="18"/>
                <w:szCs w:val="18"/>
              </w:rPr>
              <w:t>- do 02.10).</w:t>
            </w:r>
          </w:p>
        </w:tc>
      </w:tr>
      <w:tr w:rsidR="008E4FF8" w:rsidRPr="00AF3DB6" w14:paraId="553945CD" w14:textId="77777777" w:rsidTr="00B3108D">
        <w:tc>
          <w:tcPr>
            <w:tcW w:w="553" w:type="dxa"/>
          </w:tcPr>
          <w:p w14:paraId="665E81D7" w14:textId="68B60A71" w:rsidR="008E4FF8" w:rsidRDefault="00B56400" w:rsidP="00B3108D">
            <w:r>
              <w:lastRenderedPageBreak/>
              <w:t>4</w:t>
            </w:r>
            <w:r w:rsidR="008E4FF8">
              <w:t>.</w:t>
            </w:r>
          </w:p>
        </w:tc>
        <w:tc>
          <w:tcPr>
            <w:tcW w:w="3982" w:type="dxa"/>
          </w:tcPr>
          <w:p w14:paraId="52A807AC" w14:textId="77777777" w:rsidR="008E4FF8" w:rsidRDefault="008E4FF8" w:rsidP="00B310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Wsparcie nauczyciela współorganizującego kształcenie</w:t>
            </w:r>
          </w:p>
        </w:tc>
        <w:tc>
          <w:tcPr>
            <w:tcW w:w="1971" w:type="dxa"/>
          </w:tcPr>
          <w:p w14:paraId="133B20E9" w14:textId="77777777" w:rsidR="008E4FF8" w:rsidRPr="0014168B" w:rsidRDefault="008E4FF8" w:rsidP="00B3108D">
            <w:pPr>
              <w:jc w:val="center"/>
              <w:rPr>
                <w:sz w:val="18"/>
                <w:szCs w:val="18"/>
              </w:rPr>
            </w:pPr>
            <w:r w:rsidRPr="00390F64">
              <w:rPr>
                <w:sz w:val="18"/>
                <w:szCs w:val="18"/>
              </w:rPr>
              <w:t>01.10.2026 r.-30.11.2026 r.</w:t>
            </w:r>
          </w:p>
        </w:tc>
        <w:tc>
          <w:tcPr>
            <w:tcW w:w="1507" w:type="dxa"/>
          </w:tcPr>
          <w:p w14:paraId="5E6A52CD" w14:textId="5D4C6C07" w:rsidR="008E4FF8" w:rsidRDefault="008E4FF8" w:rsidP="00B31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11.50-14.25</w:t>
            </w:r>
          </w:p>
        </w:tc>
        <w:tc>
          <w:tcPr>
            <w:tcW w:w="1896" w:type="dxa"/>
          </w:tcPr>
          <w:p w14:paraId="2FF7593E" w14:textId="77777777" w:rsidR="008E4FF8" w:rsidRPr="0014168B" w:rsidRDefault="008E4FF8" w:rsidP="00B3108D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>SP w Ugoszczy</w:t>
            </w:r>
          </w:p>
          <w:p w14:paraId="3F276009" w14:textId="77777777" w:rsidR="008E4FF8" w:rsidRPr="0014168B" w:rsidRDefault="008E4FF8" w:rsidP="00B3108D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 xml:space="preserve">ul. Bytowska 32, </w:t>
            </w:r>
          </w:p>
          <w:p w14:paraId="649C222B" w14:textId="77777777" w:rsidR="008E4FF8" w:rsidRPr="0014168B" w:rsidRDefault="008E4FF8" w:rsidP="00B3108D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>77-142 Ugoszcz</w:t>
            </w:r>
          </w:p>
        </w:tc>
        <w:tc>
          <w:tcPr>
            <w:tcW w:w="1467" w:type="dxa"/>
          </w:tcPr>
          <w:p w14:paraId="54D7B0D9" w14:textId="6D5B482B" w:rsidR="008E4FF8" w:rsidRDefault="008E4FF8" w:rsidP="00B31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Magdalena Klaman</w:t>
            </w:r>
          </w:p>
        </w:tc>
        <w:tc>
          <w:tcPr>
            <w:tcW w:w="1287" w:type="dxa"/>
          </w:tcPr>
          <w:p w14:paraId="71A85DE1" w14:textId="77777777" w:rsidR="008E4FF8" w:rsidRDefault="008E4FF8" w:rsidP="00B31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47" w:type="dxa"/>
          </w:tcPr>
          <w:p w14:paraId="632673E7" w14:textId="57E93A99" w:rsidR="008E4FF8" w:rsidRPr="0014168B" w:rsidRDefault="008E4FF8" w:rsidP="00B3108D">
            <w:pPr>
              <w:rPr>
                <w:sz w:val="18"/>
                <w:szCs w:val="18"/>
              </w:rPr>
            </w:pPr>
            <w:r w:rsidRPr="00B03650">
              <w:rPr>
                <w:sz w:val="18"/>
                <w:szCs w:val="18"/>
              </w:rPr>
              <w:t>Wsparcie we wskazanym okresie w każd</w:t>
            </w:r>
            <w:r>
              <w:rPr>
                <w:sz w:val="18"/>
                <w:szCs w:val="18"/>
              </w:rPr>
              <w:t>y pracujący czwartek w godz. 13.40-14.25</w:t>
            </w:r>
            <w:r w:rsidR="00A920DD">
              <w:rPr>
                <w:sz w:val="18"/>
                <w:szCs w:val="18"/>
              </w:rPr>
              <w:t xml:space="preserve"> i 14.30-15.15, </w:t>
            </w:r>
            <w:r>
              <w:rPr>
                <w:sz w:val="18"/>
                <w:szCs w:val="18"/>
              </w:rPr>
              <w:t>poniedziałek w godz. 12.45-13.30</w:t>
            </w:r>
            <w:r w:rsidR="00A920D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oraz środę w godz. 11.50-12.35.</w:t>
            </w:r>
          </w:p>
        </w:tc>
      </w:tr>
      <w:tr w:rsidR="008E4FF8" w:rsidRPr="00AF3DB6" w14:paraId="3972F10F" w14:textId="77777777" w:rsidTr="00B3108D">
        <w:tc>
          <w:tcPr>
            <w:tcW w:w="553" w:type="dxa"/>
          </w:tcPr>
          <w:p w14:paraId="0710AC4B" w14:textId="75A9BFD9" w:rsidR="008E4FF8" w:rsidRDefault="00B56400" w:rsidP="00B3108D">
            <w:r>
              <w:t>5</w:t>
            </w:r>
            <w:r w:rsidR="008E4FF8">
              <w:t>.</w:t>
            </w:r>
          </w:p>
        </w:tc>
        <w:tc>
          <w:tcPr>
            <w:tcW w:w="3982" w:type="dxa"/>
          </w:tcPr>
          <w:p w14:paraId="25AE6801" w14:textId="77777777" w:rsidR="008E4FF8" w:rsidRDefault="008E4FF8" w:rsidP="00B310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Wsparcie nauczyciela współorganizującego kształcenie</w:t>
            </w:r>
          </w:p>
        </w:tc>
        <w:tc>
          <w:tcPr>
            <w:tcW w:w="1971" w:type="dxa"/>
          </w:tcPr>
          <w:p w14:paraId="2ED8AF07" w14:textId="77777777" w:rsidR="008E4FF8" w:rsidRPr="0014168B" w:rsidRDefault="008E4FF8" w:rsidP="00B3108D">
            <w:pPr>
              <w:jc w:val="center"/>
              <w:rPr>
                <w:sz w:val="18"/>
                <w:szCs w:val="18"/>
              </w:rPr>
            </w:pPr>
            <w:r w:rsidRPr="00390F64">
              <w:rPr>
                <w:sz w:val="18"/>
                <w:szCs w:val="18"/>
              </w:rPr>
              <w:t>01.10.2026 r.-30.11.2026 r.</w:t>
            </w:r>
          </w:p>
        </w:tc>
        <w:tc>
          <w:tcPr>
            <w:tcW w:w="1507" w:type="dxa"/>
          </w:tcPr>
          <w:p w14:paraId="49BF7004" w14:textId="7A586BB6" w:rsidR="008E4FF8" w:rsidRDefault="008E4FF8" w:rsidP="00B31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9.50-12.35</w:t>
            </w:r>
          </w:p>
        </w:tc>
        <w:tc>
          <w:tcPr>
            <w:tcW w:w="1896" w:type="dxa"/>
          </w:tcPr>
          <w:p w14:paraId="50392670" w14:textId="77777777" w:rsidR="008E4FF8" w:rsidRPr="0014168B" w:rsidRDefault="008E4FF8" w:rsidP="00B3108D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>SP w Ugoszczy</w:t>
            </w:r>
          </w:p>
          <w:p w14:paraId="3B84807D" w14:textId="77777777" w:rsidR="008E4FF8" w:rsidRPr="0014168B" w:rsidRDefault="008E4FF8" w:rsidP="00B3108D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 xml:space="preserve">ul. Bytowska 32, </w:t>
            </w:r>
          </w:p>
          <w:p w14:paraId="6542012B" w14:textId="77777777" w:rsidR="008E4FF8" w:rsidRPr="0014168B" w:rsidRDefault="008E4FF8" w:rsidP="00B3108D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>77-142 Ugoszcz</w:t>
            </w:r>
          </w:p>
        </w:tc>
        <w:tc>
          <w:tcPr>
            <w:tcW w:w="1467" w:type="dxa"/>
          </w:tcPr>
          <w:p w14:paraId="3033AC95" w14:textId="506E2586" w:rsidR="008E4FF8" w:rsidRDefault="008E4FF8" w:rsidP="00B31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Weronika Tokarska</w:t>
            </w:r>
          </w:p>
        </w:tc>
        <w:tc>
          <w:tcPr>
            <w:tcW w:w="1287" w:type="dxa"/>
          </w:tcPr>
          <w:p w14:paraId="4970A16D" w14:textId="77777777" w:rsidR="008E4FF8" w:rsidRDefault="008E4FF8" w:rsidP="00B31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47" w:type="dxa"/>
          </w:tcPr>
          <w:p w14:paraId="00EDAF83" w14:textId="45E7E00E" w:rsidR="008E4FF8" w:rsidRPr="0014168B" w:rsidRDefault="008E4FF8" w:rsidP="00B3108D">
            <w:pPr>
              <w:rPr>
                <w:sz w:val="18"/>
                <w:szCs w:val="18"/>
              </w:rPr>
            </w:pPr>
            <w:r w:rsidRPr="00B03650">
              <w:rPr>
                <w:sz w:val="18"/>
                <w:szCs w:val="18"/>
              </w:rPr>
              <w:t>Wsparcie we wskazanym okresie w każd</w:t>
            </w:r>
            <w:r>
              <w:rPr>
                <w:sz w:val="18"/>
                <w:szCs w:val="18"/>
              </w:rPr>
              <w:t>y pracujący czwartek w godz. 9.50-10.35, wtorek w godz. 11.50-12.35 oraz środę w godz. 10.50-11.35.</w:t>
            </w:r>
          </w:p>
        </w:tc>
      </w:tr>
      <w:tr w:rsidR="00D0695A" w:rsidRPr="00AF3DB6" w14:paraId="3D3D55CF" w14:textId="77777777" w:rsidTr="00896F62">
        <w:tc>
          <w:tcPr>
            <w:tcW w:w="553" w:type="dxa"/>
          </w:tcPr>
          <w:p w14:paraId="557B3E7E" w14:textId="6EEAB242" w:rsidR="00D0695A" w:rsidRDefault="00B56400" w:rsidP="00D0695A">
            <w:r>
              <w:t>6</w:t>
            </w:r>
            <w:r w:rsidR="00D0695A">
              <w:t xml:space="preserve">. </w:t>
            </w:r>
          </w:p>
        </w:tc>
        <w:tc>
          <w:tcPr>
            <w:tcW w:w="3982" w:type="dxa"/>
          </w:tcPr>
          <w:p w14:paraId="741947D4" w14:textId="6A540BC6" w:rsidR="00D0695A" w:rsidRDefault="00D0695A" w:rsidP="00D06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logopedyczne indywidualne i grupowe</w:t>
            </w:r>
          </w:p>
        </w:tc>
        <w:tc>
          <w:tcPr>
            <w:tcW w:w="1971" w:type="dxa"/>
          </w:tcPr>
          <w:p w14:paraId="08E58AFA" w14:textId="40793521" w:rsidR="00D0695A" w:rsidRPr="0014168B" w:rsidRDefault="00D0695A" w:rsidP="00D0695A">
            <w:pPr>
              <w:jc w:val="center"/>
              <w:rPr>
                <w:sz w:val="18"/>
                <w:szCs w:val="18"/>
              </w:rPr>
            </w:pPr>
            <w:r w:rsidRPr="00390F64">
              <w:rPr>
                <w:sz w:val="18"/>
                <w:szCs w:val="18"/>
              </w:rPr>
              <w:t>01.10.2026 r.-30.11.2026 r.</w:t>
            </w:r>
          </w:p>
        </w:tc>
        <w:tc>
          <w:tcPr>
            <w:tcW w:w="1507" w:type="dxa"/>
          </w:tcPr>
          <w:p w14:paraId="69114F24" w14:textId="4CF3437A" w:rsidR="00D0695A" w:rsidRDefault="00D0695A" w:rsidP="005B73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12.45-1</w:t>
            </w:r>
            <w:r w:rsidR="005B734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  <w:r w:rsidR="005B734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896" w:type="dxa"/>
          </w:tcPr>
          <w:p w14:paraId="3BECABCE" w14:textId="77777777" w:rsidR="00D0695A" w:rsidRPr="0014168B" w:rsidRDefault="00D0695A" w:rsidP="00D0695A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>SP w Ugoszczy</w:t>
            </w:r>
          </w:p>
          <w:p w14:paraId="0187BF54" w14:textId="77777777" w:rsidR="00D0695A" w:rsidRPr="0014168B" w:rsidRDefault="00D0695A" w:rsidP="00D0695A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 xml:space="preserve">ul. Bytowska 32, </w:t>
            </w:r>
          </w:p>
          <w:p w14:paraId="58160C5E" w14:textId="4FC3A38D" w:rsidR="00D0695A" w:rsidRPr="0014168B" w:rsidRDefault="00D0695A" w:rsidP="00D0695A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>77-142 Ugoszcz</w:t>
            </w:r>
          </w:p>
        </w:tc>
        <w:tc>
          <w:tcPr>
            <w:tcW w:w="1467" w:type="dxa"/>
          </w:tcPr>
          <w:p w14:paraId="60E54864" w14:textId="738D9BBF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Weronika Tokarska</w:t>
            </w:r>
          </w:p>
        </w:tc>
        <w:tc>
          <w:tcPr>
            <w:tcW w:w="1287" w:type="dxa"/>
          </w:tcPr>
          <w:p w14:paraId="571700CA" w14:textId="38EDAC69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1-4</w:t>
            </w:r>
          </w:p>
        </w:tc>
        <w:tc>
          <w:tcPr>
            <w:tcW w:w="2647" w:type="dxa"/>
          </w:tcPr>
          <w:p w14:paraId="288624C5" w14:textId="0D1FB2FF" w:rsidR="00D0695A" w:rsidRPr="0014168B" w:rsidRDefault="00D0695A" w:rsidP="00D0695A">
            <w:pPr>
              <w:rPr>
                <w:sz w:val="18"/>
                <w:szCs w:val="18"/>
              </w:rPr>
            </w:pPr>
            <w:r w:rsidRPr="003C3557">
              <w:rPr>
                <w:sz w:val="18"/>
                <w:szCs w:val="18"/>
              </w:rPr>
              <w:t>Zajęcia we wskazanym okresie w każdy pracujący</w:t>
            </w:r>
            <w:r w:rsidR="00505DBC">
              <w:rPr>
                <w:sz w:val="18"/>
                <w:szCs w:val="18"/>
              </w:rPr>
              <w:t xml:space="preserve"> czwartek</w:t>
            </w:r>
            <w:r w:rsidRPr="003C3557">
              <w:rPr>
                <w:sz w:val="18"/>
                <w:szCs w:val="18"/>
              </w:rPr>
              <w:t xml:space="preserve"> w godz.</w:t>
            </w:r>
            <w:r w:rsidR="00505DB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13.</w:t>
            </w:r>
            <w:r w:rsidR="00505DB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</w:t>
            </w:r>
            <w:r w:rsidR="00505DBC">
              <w:rPr>
                <w:sz w:val="18"/>
                <w:szCs w:val="18"/>
              </w:rPr>
              <w:t xml:space="preserve">-14.25, wtorek w godz. 14.35-15.20 oraz </w:t>
            </w:r>
            <w:r>
              <w:rPr>
                <w:sz w:val="18"/>
                <w:szCs w:val="18"/>
              </w:rPr>
              <w:t xml:space="preserve">w środę w godz. </w:t>
            </w:r>
            <w:r w:rsidR="00B56400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12.45-13.30</w:t>
            </w:r>
            <w:r w:rsidR="00505DBC">
              <w:rPr>
                <w:sz w:val="18"/>
                <w:szCs w:val="18"/>
              </w:rPr>
              <w:t xml:space="preserve"> i 13.40-14.25</w:t>
            </w:r>
            <w:r w:rsidR="00B56400">
              <w:rPr>
                <w:sz w:val="18"/>
                <w:szCs w:val="18"/>
              </w:rPr>
              <w:t xml:space="preserve">- do 07.10), a od 12.10 w poniedziałek w godz. 10.50-11.35 oraz od 14.10 w godz. 12.45-13.30. </w:t>
            </w:r>
            <w:r>
              <w:rPr>
                <w:sz w:val="18"/>
                <w:szCs w:val="18"/>
              </w:rPr>
              <w:t xml:space="preserve">Zajęcia dla 4 gr. liczących 1os., </w:t>
            </w:r>
            <w:r w:rsidR="00505DB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os., 4os. i 4 os.  </w:t>
            </w:r>
          </w:p>
        </w:tc>
      </w:tr>
      <w:tr w:rsidR="00D0695A" w:rsidRPr="00AF3DB6" w14:paraId="34774257" w14:textId="77777777" w:rsidTr="00896F62">
        <w:tc>
          <w:tcPr>
            <w:tcW w:w="553" w:type="dxa"/>
          </w:tcPr>
          <w:p w14:paraId="1125A836" w14:textId="7D8E1ED6" w:rsidR="00D0695A" w:rsidRDefault="00B56400" w:rsidP="00D0695A">
            <w:r>
              <w:t>7</w:t>
            </w:r>
            <w:r w:rsidR="00D0695A">
              <w:t xml:space="preserve">. </w:t>
            </w:r>
          </w:p>
        </w:tc>
        <w:tc>
          <w:tcPr>
            <w:tcW w:w="3982" w:type="dxa"/>
          </w:tcPr>
          <w:p w14:paraId="6CB2C933" w14:textId="25BC019D" w:rsidR="00D0695A" w:rsidRDefault="00D0695A" w:rsidP="00D0695A">
            <w:pPr>
              <w:rPr>
                <w:sz w:val="18"/>
                <w:szCs w:val="18"/>
              </w:rPr>
            </w:pPr>
            <w:r w:rsidRPr="0084004B">
              <w:rPr>
                <w:sz w:val="18"/>
                <w:szCs w:val="18"/>
              </w:rPr>
              <w:t>Z</w:t>
            </w:r>
            <w:r>
              <w:rPr>
                <w:sz w:val="18"/>
                <w:szCs w:val="18"/>
              </w:rPr>
              <w:t xml:space="preserve">ajęcia </w:t>
            </w:r>
            <w:r w:rsidRPr="0084004B">
              <w:rPr>
                <w:sz w:val="18"/>
                <w:szCs w:val="18"/>
              </w:rPr>
              <w:t>z umiejętności emocjonalno-społ</w:t>
            </w:r>
            <w:r>
              <w:rPr>
                <w:sz w:val="18"/>
                <w:szCs w:val="18"/>
              </w:rPr>
              <w:t>ecznych</w:t>
            </w:r>
          </w:p>
        </w:tc>
        <w:tc>
          <w:tcPr>
            <w:tcW w:w="1971" w:type="dxa"/>
          </w:tcPr>
          <w:p w14:paraId="21DDA277" w14:textId="3508DAC4" w:rsidR="00D0695A" w:rsidRPr="0014168B" w:rsidRDefault="00D0695A" w:rsidP="00D0695A">
            <w:pPr>
              <w:jc w:val="center"/>
              <w:rPr>
                <w:sz w:val="18"/>
                <w:szCs w:val="18"/>
              </w:rPr>
            </w:pPr>
            <w:r w:rsidRPr="00390F64">
              <w:rPr>
                <w:sz w:val="18"/>
                <w:szCs w:val="18"/>
              </w:rPr>
              <w:t>0</w:t>
            </w:r>
            <w:r w:rsidR="00A920DD">
              <w:rPr>
                <w:sz w:val="18"/>
                <w:szCs w:val="18"/>
              </w:rPr>
              <w:t>1</w:t>
            </w:r>
            <w:r w:rsidRPr="00390F64">
              <w:rPr>
                <w:sz w:val="18"/>
                <w:szCs w:val="18"/>
              </w:rPr>
              <w:t>.10.2026 r.-30.11.2026 r.</w:t>
            </w:r>
          </w:p>
        </w:tc>
        <w:tc>
          <w:tcPr>
            <w:tcW w:w="1507" w:type="dxa"/>
          </w:tcPr>
          <w:p w14:paraId="550D8183" w14:textId="77777777" w:rsidR="005B7346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B734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.5</w:t>
            </w:r>
            <w:r w:rsidR="005B734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 w:rsidR="005B7346">
              <w:rPr>
                <w:sz w:val="18"/>
                <w:szCs w:val="18"/>
              </w:rPr>
              <w:t>12.35</w:t>
            </w:r>
          </w:p>
          <w:p w14:paraId="4EAE694D" w14:textId="1D24C865" w:rsidR="00D0695A" w:rsidRDefault="005B7346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14.35-</w:t>
            </w:r>
            <w:r w:rsidR="00D0695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  <w:r w:rsidR="00D0695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="00D0695A">
              <w:rPr>
                <w:sz w:val="18"/>
                <w:szCs w:val="18"/>
              </w:rPr>
              <w:t>0</w:t>
            </w:r>
          </w:p>
        </w:tc>
        <w:tc>
          <w:tcPr>
            <w:tcW w:w="1896" w:type="dxa"/>
          </w:tcPr>
          <w:p w14:paraId="4026D72B" w14:textId="77777777" w:rsidR="00D0695A" w:rsidRPr="0014168B" w:rsidRDefault="00D0695A" w:rsidP="00D0695A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>SP w Ugoszczy</w:t>
            </w:r>
          </w:p>
          <w:p w14:paraId="2D1958AD" w14:textId="77777777" w:rsidR="00D0695A" w:rsidRPr="0014168B" w:rsidRDefault="00D0695A" w:rsidP="00D0695A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 xml:space="preserve">ul. Bytowska 32, </w:t>
            </w:r>
          </w:p>
          <w:p w14:paraId="140A800C" w14:textId="406BA656" w:rsidR="00D0695A" w:rsidRPr="0014168B" w:rsidRDefault="00D0695A" w:rsidP="00D0695A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>77-142 Ugoszcz</w:t>
            </w:r>
          </w:p>
        </w:tc>
        <w:tc>
          <w:tcPr>
            <w:tcW w:w="1467" w:type="dxa"/>
          </w:tcPr>
          <w:p w14:paraId="71DF145D" w14:textId="199AF8B2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Magdalena Klaman</w:t>
            </w:r>
          </w:p>
        </w:tc>
        <w:tc>
          <w:tcPr>
            <w:tcW w:w="1287" w:type="dxa"/>
          </w:tcPr>
          <w:p w14:paraId="161D22FB" w14:textId="2597DEDC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647" w:type="dxa"/>
          </w:tcPr>
          <w:p w14:paraId="76D3BFF0" w14:textId="2783B425" w:rsidR="00D0695A" w:rsidRPr="0014168B" w:rsidRDefault="00D0695A" w:rsidP="00D0695A">
            <w:pPr>
              <w:rPr>
                <w:sz w:val="18"/>
                <w:szCs w:val="18"/>
              </w:rPr>
            </w:pPr>
            <w:r w:rsidRPr="003C3557">
              <w:rPr>
                <w:sz w:val="18"/>
                <w:szCs w:val="18"/>
              </w:rPr>
              <w:t>Zajęcia we wskazanym okresie w każdy pracujący</w:t>
            </w:r>
            <w:r w:rsidR="005B7346">
              <w:rPr>
                <w:sz w:val="18"/>
                <w:szCs w:val="18"/>
              </w:rPr>
              <w:t xml:space="preserve"> </w:t>
            </w:r>
            <w:r w:rsidR="00A920DD">
              <w:rPr>
                <w:sz w:val="18"/>
                <w:szCs w:val="18"/>
              </w:rPr>
              <w:t xml:space="preserve">czwartek w godz. 15.20-16.05 oraz w </w:t>
            </w:r>
            <w:r w:rsidR="005B7346">
              <w:rPr>
                <w:sz w:val="18"/>
                <w:szCs w:val="18"/>
              </w:rPr>
              <w:t xml:space="preserve">piątek </w:t>
            </w:r>
            <w:r w:rsidRPr="003C3557">
              <w:rPr>
                <w:sz w:val="18"/>
                <w:szCs w:val="18"/>
              </w:rPr>
              <w:t xml:space="preserve">w godz. </w:t>
            </w:r>
            <w:r>
              <w:rPr>
                <w:sz w:val="18"/>
                <w:szCs w:val="18"/>
              </w:rPr>
              <w:t>1</w:t>
            </w:r>
            <w:r w:rsidR="005B734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.5</w:t>
            </w:r>
            <w:r w:rsidR="005B734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-1</w:t>
            </w:r>
            <w:r w:rsidR="005B734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.3</w:t>
            </w:r>
            <w:r w:rsidR="005B7346">
              <w:rPr>
                <w:sz w:val="18"/>
                <w:szCs w:val="18"/>
              </w:rPr>
              <w:t>5</w:t>
            </w:r>
            <w:r w:rsidR="00A920DD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Zajęcia dla 2 gr. każda licząca 3os</w:t>
            </w:r>
            <w:r w:rsidR="005B7346">
              <w:rPr>
                <w:sz w:val="18"/>
                <w:szCs w:val="18"/>
              </w:rPr>
              <w:t>.</w:t>
            </w:r>
          </w:p>
        </w:tc>
      </w:tr>
      <w:tr w:rsidR="00D0695A" w:rsidRPr="00AF3DB6" w14:paraId="7DB1794D" w14:textId="77777777" w:rsidTr="00896F62">
        <w:tc>
          <w:tcPr>
            <w:tcW w:w="553" w:type="dxa"/>
          </w:tcPr>
          <w:p w14:paraId="337EC8E0" w14:textId="0E9DE78F" w:rsidR="00D0695A" w:rsidRDefault="00B56400" w:rsidP="00D0695A">
            <w:r>
              <w:t>8</w:t>
            </w:r>
            <w:r w:rsidR="00D0695A">
              <w:t>.</w:t>
            </w:r>
          </w:p>
        </w:tc>
        <w:tc>
          <w:tcPr>
            <w:tcW w:w="3982" w:type="dxa"/>
          </w:tcPr>
          <w:p w14:paraId="21ED16BD" w14:textId="63722F3A" w:rsidR="00D0695A" w:rsidRPr="004E3B55" w:rsidRDefault="00D0695A" w:rsidP="00D06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z integracji sensorycznej</w:t>
            </w:r>
          </w:p>
        </w:tc>
        <w:tc>
          <w:tcPr>
            <w:tcW w:w="1971" w:type="dxa"/>
          </w:tcPr>
          <w:p w14:paraId="1F8E1094" w14:textId="29AF5F50" w:rsidR="00D0695A" w:rsidRDefault="00D0695A" w:rsidP="00D0695A">
            <w:pPr>
              <w:jc w:val="center"/>
              <w:rPr>
                <w:sz w:val="18"/>
                <w:szCs w:val="18"/>
              </w:rPr>
            </w:pPr>
            <w:r w:rsidRPr="00390F64">
              <w:rPr>
                <w:sz w:val="18"/>
                <w:szCs w:val="18"/>
              </w:rPr>
              <w:t>01.10.2026 r.-30.11.2026 r.</w:t>
            </w:r>
          </w:p>
        </w:tc>
        <w:tc>
          <w:tcPr>
            <w:tcW w:w="1507" w:type="dxa"/>
          </w:tcPr>
          <w:p w14:paraId="50A490A4" w14:textId="77777777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12.45-13.30</w:t>
            </w:r>
          </w:p>
          <w:p w14:paraId="59DF5CBB" w14:textId="7FB230EF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  <w:r w:rsidR="005B734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</w:t>
            </w:r>
            <w:r w:rsidRPr="0014168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14.</w:t>
            </w:r>
            <w:r w:rsidR="005B734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</w:t>
            </w:r>
          </w:p>
          <w:p w14:paraId="281EAEEC" w14:textId="445A1561" w:rsidR="00D0695A" w:rsidRDefault="00D0695A" w:rsidP="00D069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dxa"/>
          </w:tcPr>
          <w:p w14:paraId="34BF632E" w14:textId="77777777" w:rsidR="00D0695A" w:rsidRPr="0014168B" w:rsidRDefault="00D0695A" w:rsidP="00D0695A">
            <w:pPr>
              <w:rPr>
                <w:sz w:val="18"/>
                <w:szCs w:val="18"/>
              </w:rPr>
            </w:pPr>
            <w:r w:rsidRPr="00AA35FB">
              <w:rPr>
                <w:sz w:val="18"/>
                <w:szCs w:val="18"/>
              </w:rPr>
              <w:t>SP w Ugoszczy</w:t>
            </w:r>
          </w:p>
          <w:p w14:paraId="2D4C9E19" w14:textId="77777777" w:rsidR="00D0695A" w:rsidRPr="0014168B" w:rsidRDefault="00D0695A" w:rsidP="00D0695A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 xml:space="preserve">ul. Bytowska 32, </w:t>
            </w:r>
          </w:p>
          <w:p w14:paraId="3C294D34" w14:textId="6F59FC5F" w:rsidR="00D0695A" w:rsidRPr="00AA35FB" w:rsidRDefault="00D0695A" w:rsidP="00D0695A">
            <w:pPr>
              <w:rPr>
                <w:sz w:val="18"/>
                <w:szCs w:val="18"/>
              </w:rPr>
            </w:pPr>
            <w:r w:rsidRPr="0014168B">
              <w:rPr>
                <w:sz w:val="18"/>
                <w:szCs w:val="18"/>
              </w:rPr>
              <w:t>77-142 Ugoszcz</w:t>
            </w:r>
          </w:p>
        </w:tc>
        <w:tc>
          <w:tcPr>
            <w:tcW w:w="1467" w:type="dxa"/>
          </w:tcPr>
          <w:p w14:paraId="1783A9F2" w14:textId="56A1C4CF" w:rsidR="00D0695A" w:rsidRDefault="005B7346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Magdalena Klaman</w:t>
            </w:r>
          </w:p>
        </w:tc>
        <w:tc>
          <w:tcPr>
            <w:tcW w:w="1287" w:type="dxa"/>
          </w:tcPr>
          <w:p w14:paraId="311B6B87" w14:textId="59B06FF2" w:rsidR="00D0695A" w:rsidRDefault="005B7346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47" w:type="dxa"/>
          </w:tcPr>
          <w:p w14:paraId="7FBCF5B7" w14:textId="77777777" w:rsidR="005C0D93" w:rsidRDefault="00D0695A" w:rsidP="00D0695A">
            <w:pPr>
              <w:rPr>
                <w:sz w:val="18"/>
                <w:szCs w:val="18"/>
              </w:rPr>
            </w:pPr>
            <w:r w:rsidRPr="003C3557">
              <w:rPr>
                <w:sz w:val="18"/>
                <w:szCs w:val="18"/>
              </w:rPr>
              <w:t xml:space="preserve">Zajęcia we wskazanym okresie w każdy pracujący </w:t>
            </w:r>
            <w:r w:rsidR="005B7346">
              <w:rPr>
                <w:sz w:val="18"/>
                <w:szCs w:val="18"/>
              </w:rPr>
              <w:t>czwartek i środę</w:t>
            </w:r>
            <w:r>
              <w:rPr>
                <w:sz w:val="18"/>
                <w:szCs w:val="18"/>
              </w:rPr>
              <w:t xml:space="preserve"> </w:t>
            </w:r>
            <w:r w:rsidRPr="003C3557">
              <w:rPr>
                <w:sz w:val="18"/>
                <w:szCs w:val="18"/>
              </w:rPr>
              <w:t xml:space="preserve">w godz. </w:t>
            </w:r>
            <w:r>
              <w:rPr>
                <w:sz w:val="18"/>
                <w:szCs w:val="18"/>
              </w:rPr>
              <w:t>12.45-13.30</w:t>
            </w:r>
            <w:r w:rsidR="005B7346">
              <w:rPr>
                <w:sz w:val="18"/>
                <w:szCs w:val="18"/>
              </w:rPr>
              <w:t xml:space="preserve"> oraz wtorek w godz. </w:t>
            </w:r>
            <w:r>
              <w:rPr>
                <w:sz w:val="18"/>
                <w:szCs w:val="18"/>
              </w:rPr>
              <w:t>13.</w:t>
            </w:r>
            <w:r w:rsidR="005B734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0-14.</w:t>
            </w:r>
            <w:r w:rsidR="005B734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5. </w:t>
            </w:r>
          </w:p>
          <w:p w14:paraId="03F8DFE1" w14:textId="17A3BE01" w:rsidR="00D0695A" w:rsidRPr="003C3557" w:rsidRDefault="00D0695A" w:rsidP="00D06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Zajęcia dla </w:t>
            </w:r>
            <w:r w:rsidR="005B734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gr. każda licząca 3os.</w:t>
            </w:r>
          </w:p>
        </w:tc>
      </w:tr>
      <w:tr w:rsidR="00380125" w:rsidRPr="00AF3DB6" w14:paraId="343083CF" w14:textId="77777777" w:rsidTr="00896F62">
        <w:tc>
          <w:tcPr>
            <w:tcW w:w="553" w:type="dxa"/>
          </w:tcPr>
          <w:p w14:paraId="33287C1E" w14:textId="356674E0" w:rsidR="00380125" w:rsidRPr="005B7346" w:rsidRDefault="00B56400" w:rsidP="00380125">
            <w:r>
              <w:lastRenderedPageBreak/>
              <w:t>9</w:t>
            </w:r>
            <w:r w:rsidR="00380125" w:rsidRPr="005B7346">
              <w:t xml:space="preserve">. </w:t>
            </w:r>
          </w:p>
        </w:tc>
        <w:tc>
          <w:tcPr>
            <w:tcW w:w="3982" w:type="dxa"/>
          </w:tcPr>
          <w:p w14:paraId="332E4DA9" w14:textId="4BBC68F4" w:rsidR="00380125" w:rsidRPr="005B7346" w:rsidRDefault="00380125" w:rsidP="00380125">
            <w:pPr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>Zajęcia logopedyczne indywidualne</w:t>
            </w:r>
          </w:p>
        </w:tc>
        <w:tc>
          <w:tcPr>
            <w:tcW w:w="1971" w:type="dxa"/>
          </w:tcPr>
          <w:p w14:paraId="1266202B" w14:textId="1813CE5B" w:rsidR="00380125" w:rsidRPr="005B7346" w:rsidRDefault="00380125" w:rsidP="00380125">
            <w:pPr>
              <w:jc w:val="center"/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>01.10.202</w:t>
            </w:r>
            <w:r w:rsidR="00D0695A" w:rsidRPr="005B7346">
              <w:rPr>
                <w:sz w:val="18"/>
                <w:szCs w:val="18"/>
              </w:rPr>
              <w:t xml:space="preserve">6 </w:t>
            </w:r>
            <w:r w:rsidRPr="005B7346">
              <w:rPr>
                <w:sz w:val="18"/>
                <w:szCs w:val="18"/>
              </w:rPr>
              <w:t>r.-30.11.202</w:t>
            </w:r>
            <w:r w:rsidR="00D0695A" w:rsidRPr="005B7346">
              <w:rPr>
                <w:sz w:val="18"/>
                <w:szCs w:val="18"/>
              </w:rPr>
              <w:t xml:space="preserve">6 </w:t>
            </w:r>
            <w:r w:rsidRPr="005B7346">
              <w:rPr>
                <w:sz w:val="18"/>
                <w:szCs w:val="18"/>
              </w:rPr>
              <w:t>r.</w:t>
            </w:r>
          </w:p>
        </w:tc>
        <w:tc>
          <w:tcPr>
            <w:tcW w:w="1507" w:type="dxa"/>
          </w:tcPr>
          <w:p w14:paraId="72ECC7F1" w14:textId="2982D0E5" w:rsidR="00380125" w:rsidRPr="005B7346" w:rsidRDefault="00380125" w:rsidP="007D1533">
            <w:pPr>
              <w:jc w:val="center"/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>7.15-</w:t>
            </w:r>
            <w:r w:rsidR="007D1533" w:rsidRPr="005B7346">
              <w:rPr>
                <w:sz w:val="18"/>
                <w:szCs w:val="18"/>
              </w:rPr>
              <w:t>14.30</w:t>
            </w:r>
          </w:p>
        </w:tc>
        <w:tc>
          <w:tcPr>
            <w:tcW w:w="1896" w:type="dxa"/>
          </w:tcPr>
          <w:p w14:paraId="7820F535" w14:textId="77777777" w:rsidR="00380125" w:rsidRPr="005B7346" w:rsidRDefault="00380125" w:rsidP="00380125">
            <w:pPr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 xml:space="preserve">SP w Studzienicach </w:t>
            </w:r>
          </w:p>
          <w:p w14:paraId="236BDA2E" w14:textId="77777777" w:rsidR="00380125" w:rsidRPr="005B7346" w:rsidRDefault="00380125" w:rsidP="00380125">
            <w:pPr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 xml:space="preserve">ul. Brzozowa 7, </w:t>
            </w:r>
          </w:p>
          <w:p w14:paraId="00BF5CD8" w14:textId="7B9DEE26" w:rsidR="00380125" w:rsidRPr="005B7346" w:rsidRDefault="00380125" w:rsidP="00380125">
            <w:pPr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>77-143 Studzienice</w:t>
            </w:r>
          </w:p>
        </w:tc>
        <w:tc>
          <w:tcPr>
            <w:tcW w:w="1467" w:type="dxa"/>
          </w:tcPr>
          <w:p w14:paraId="48597A59" w14:textId="4C2EE28E" w:rsidR="00380125" w:rsidRPr="005B7346" w:rsidRDefault="00380125" w:rsidP="00380125">
            <w:pPr>
              <w:jc w:val="center"/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>Alina Pobłocka</w:t>
            </w:r>
          </w:p>
        </w:tc>
        <w:tc>
          <w:tcPr>
            <w:tcW w:w="1287" w:type="dxa"/>
          </w:tcPr>
          <w:p w14:paraId="2BB784CC" w14:textId="7E73D07C" w:rsidR="00380125" w:rsidRPr="005B7346" w:rsidRDefault="00380125" w:rsidP="00380125">
            <w:pPr>
              <w:jc w:val="center"/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>4</w:t>
            </w:r>
          </w:p>
        </w:tc>
        <w:tc>
          <w:tcPr>
            <w:tcW w:w="2647" w:type="dxa"/>
          </w:tcPr>
          <w:p w14:paraId="3A6E4A98" w14:textId="5254C089" w:rsidR="00380125" w:rsidRPr="005B7346" w:rsidRDefault="00380125" w:rsidP="00380125">
            <w:pPr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 xml:space="preserve">Zajęcia we wskazanym okresie w każdy pracujący </w:t>
            </w:r>
            <w:r w:rsidR="007D1533" w:rsidRPr="005B7346">
              <w:rPr>
                <w:sz w:val="18"/>
                <w:szCs w:val="18"/>
              </w:rPr>
              <w:t>wtorek</w:t>
            </w:r>
            <w:r w:rsidRPr="005B7346">
              <w:rPr>
                <w:sz w:val="18"/>
                <w:szCs w:val="18"/>
              </w:rPr>
              <w:t xml:space="preserve"> </w:t>
            </w:r>
            <w:r w:rsidR="007D1533" w:rsidRPr="005B7346">
              <w:rPr>
                <w:sz w:val="18"/>
                <w:szCs w:val="18"/>
              </w:rPr>
              <w:t xml:space="preserve">i środę </w:t>
            </w:r>
            <w:r w:rsidRPr="005B7346">
              <w:rPr>
                <w:sz w:val="18"/>
                <w:szCs w:val="18"/>
              </w:rPr>
              <w:t xml:space="preserve">w godz. </w:t>
            </w:r>
            <w:r w:rsidR="007D1533" w:rsidRPr="005B7346">
              <w:rPr>
                <w:sz w:val="18"/>
                <w:szCs w:val="18"/>
              </w:rPr>
              <w:t>13.45-14.30 oraz czwartek w godz. 7.15-8.00 i 11.55-12.40.</w:t>
            </w:r>
          </w:p>
        </w:tc>
      </w:tr>
      <w:tr w:rsidR="00380125" w:rsidRPr="00AF3DB6" w14:paraId="01BCED9B" w14:textId="77777777" w:rsidTr="00896F62">
        <w:tc>
          <w:tcPr>
            <w:tcW w:w="553" w:type="dxa"/>
          </w:tcPr>
          <w:p w14:paraId="0AA32603" w14:textId="7800AFA8" w:rsidR="00380125" w:rsidRPr="005B7346" w:rsidRDefault="00380125" w:rsidP="00380125">
            <w:r w:rsidRPr="005B7346">
              <w:t>1</w:t>
            </w:r>
            <w:r w:rsidR="00B56400">
              <w:t>0</w:t>
            </w:r>
            <w:r w:rsidRPr="005B7346">
              <w:t xml:space="preserve">. </w:t>
            </w:r>
          </w:p>
        </w:tc>
        <w:tc>
          <w:tcPr>
            <w:tcW w:w="3982" w:type="dxa"/>
          </w:tcPr>
          <w:p w14:paraId="2FF5EB93" w14:textId="3AB40271" w:rsidR="00380125" w:rsidRPr="005B7346" w:rsidRDefault="00380125" w:rsidP="00380125">
            <w:pPr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>Zajęcia korekcyjno-kompensacyjne indywidualne</w:t>
            </w:r>
          </w:p>
        </w:tc>
        <w:tc>
          <w:tcPr>
            <w:tcW w:w="1971" w:type="dxa"/>
          </w:tcPr>
          <w:p w14:paraId="495A196B" w14:textId="03693A2A" w:rsidR="00380125" w:rsidRPr="005B7346" w:rsidRDefault="00380125" w:rsidP="00380125">
            <w:pPr>
              <w:jc w:val="center"/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>0</w:t>
            </w:r>
            <w:r w:rsidR="009C3992" w:rsidRPr="005B7346">
              <w:rPr>
                <w:sz w:val="18"/>
                <w:szCs w:val="18"/>
              </w:rPr>
              <w:t>2</w:t>
            </w:r>
            <w:r w:rsidRPr="005B7346">
              <w:rPr>
                <w:sz w:val="18"/>
                <w:szCs w:val="18"/>
              </w:rPr>
              <w:t>.10.202</w:t>
            </w:r>
            <w:r w:rsidR="00D0695A" w:rsidRPr="005B7346">
              <w:rPr>
                <w:sz w:val="18"/>
                <w:szCs w:val="18"/>
              </w:rPr>
              <w:t xml:space="preserve">6 </w:t>
            </w:r>
            <w:r w:rsidRPr="005B7346">
              <w:rPr>
                <w:sz w:val="18"/>
                <w:szCs w:val="18"/>
              </w:rPr>
              <w:t>r.-</w:t>
            </w:r>
          </w:p>
          <w:p w14:paraId="085B3FDF" w14:textId="3CF9666C" w:rsidR="00380125" w:rsidRPr="005B7346" w:rsidRDefault="00380125" w:rsidP="00380125">
            <w:pPr>
              <w:jc w:val="center"/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>30.11.202</w:t>
            </w:r>
            <w:r w:rsidR="00D0695A" w:rsidRPr="005B7346">
              <w:rPr>
                <w:sz w:val="18"/>
                <w:szCs w:val="18"/>
              </w:rPr>
              <w:t xml:space="preserve">6 </w:t>
            </w:r>
            <w:r w:rsidRPr="005B7346">
              <w:rPr>
                <w:sz w:val="18"/>
                <w:szCs w:val="18"/>
              </w:rPr>
              <w:t>r.</w:t>
            </w:r>
          </w:p>
        </w:tc>
        <w:tc>
          <w:tcPr>
            <w:tcW w:w="1507" w:type="dxa"/>
          </w:tcPr>
          <w:p w14:paraId="2FADFCD8" w14:textId="740D446A" w:rsidR="00380125" w:rsidRPr="005B7346" w:rsidRDefault="007D1533" w:rsidP="007D1533">
            <w:pPr>
              <w:jc w:val="center"/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>8.55-</w:t>
            </w:r>
            <w:r w:rsidR="00380125" w:rsidRPr="005B7346">
              <w:rPr>
                <w:sz w:val="18"/>
                <w:szCs w:val="18"/>
              </w:rPr>
              <w:t>12.40</w:t>
            </w:r>
          </w:p>
        </w:tc>
        <w:tc>
          <w:tcPr>
            <w:tcW w:w="1896" w:type="dxa"/>
          </w:tcPr>
          <w:p w14:paraId="55F63733" w14:textId="77777777" w:rsidR="00380125" w:rsidRPr="005B7346" w:rsidRDefault="00380125" w:rsidP="00380125">
            <w:pPr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 xml:space="preserve">SP w Studzienicach </w:t>
            </w:r>
          </w:p>
          <w:p w14:paraId="61B0777E" w14:textId="77777777" w:rsidR="00380125" w:rsidRPr="005B7346" w:rsidRDefault="00380125" w:rsidP="00380125">
            <w:pPr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 xml:space="preserve">ul. Brzozowa 7, </w:t>
            </w:r>
          </w:p>
          <w:p w14:paraId="40C9B21A" w14:textId="49E5000E" w:rsidR="00380125" w:rsidRPr="005B7346" w:rsidRDefault="00380125" w:rsidP="00380125">
            <w:pPr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>77-143 Studzienice</w:t>
            </w:r>
          </w:p>
        </w:tc>
        <w:tc>
          <w:tcPr>
            <w:tcW w:w="1467" w:type="dxa"/>
          </w:tcPr>
          <w:p w14:paraId="14C25BCD" w14:textId="76880CBC" w:rsidR="00380125" w:rsidRPr="005B7346" w:rsidRDefault="00380125" w:rsidP="00380125">
            <w:pPr>
              <w:jc w:val="center"/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>Monika Wirkus</w:t>
            </w:r>
          </w:p>
        </w:tc>
        <w:tc>
          <w:tcPr>
            <w:tcW w:w="1287" w:type="dxa"/>
          </w:tcPr>
          <w:p w14:paraId="7F487E77" w14:textId="0E4084C6" w:rsidR="00380125" w:rsidRPr="005B7346" w:rsidRDefault="00380125" w:rsidP="00380125">
            <w:pPr>
              <w:jc w:val="center"/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>4</w:t>
            </w:r>
          </w:p>
        </w:tc>
        <w:tc>
          <w:tcPr>
            <w:tcW w:w="2647" w:type="dxa"/>
          </w:tcPr>
          <w:p w14:paraId="1B28A7E0" w14:textId="00DB5F16" w:rsidR="00380125" w:rsidRPr="005B7346" w:rsidRDefault="00380125" w:rsidP="00380125">
            <w:pPr>
              <w:rPr>
                <w:sz w:val="18"/>
                <w:szCs w:val="18"/>
              </w:rPr>
            </w:pPr>
            <w:r w:rsidRPr="005B7346">
              <w:rPr>
                <w:sz w:val="18"/>
                <w:szCs w:val="18"/>
              </w:rPr>
              <w:t>Zajęcia we wskazanym okresie w każdą pracującą środę</w:t>
            </w:r>
            <w:r w:rsidR="007D1533" w:rsidRPr="005B7346">
              <w:rPr>
                <w:sz w:val="18"/>
                <w:szCs w:val="18"/>
              </w:rPr>
              <w:t xml:space="preserve"> </w:t>
            </w:r>
            <w:r w:rsidRPr="005B7346">
              <w:rPr>
                <w:sz w:val="18"/>
                <w:szCs w:val="18"/>
              </w:rPr>
              <w:t xml:space="preserve">w godz. </w:t>
            </w:r>
            <w:r w:rsidR="007D1533" w:rsidRPr="005B7346">
              <w:rPr>
                <w:sz w:val="18"/>
                <w:szCs w:val="18"/>
              </w:rPr>
              <w:t>8.55</w:t>
            </w:r>
            <w:r w:rsidRPr="005B7346">
              <w:rPr>
                <w:sz w:val="18"/>
                <w:szCs w:val="18"/>
              </w:rPr>
              <w:t>-</w:t>
            </w:r>
            <w:r w:rsidR="007D1533" w:rsidRPr="005B7346">
              <w:rPr>
                <w:sz w:val="18"/>
                <w:szCs w:val="18"/>
              </w:rPr>
              <w:t>9</w:t>
            </w:r>
            <w:r w:rsidRPr="005B7346">
              <w:rPr>
                <w:sz w:val="18"/>
                <w:szCs w:val="18"/>
              </w:rPr>
              <w:t>.40</w:t>
            </w:r>
            <w:r w:rsidR="007D1533" w:rsidRPr="005B7346">
              <w:rPr>
                <w:sz w:val="18"/>
                <w:szCs w:val="18"/>
              </w:rPr>
              <w:t>,</w:t>
            </w:r>
            <w:r w:rsidRPr="005B7346">
              <w:rPr>
                <w:sz w:val="18"/>
                <w:szCs w:val="18"/>
              </w:rPr>
              <w:t xml:space="preserve"> w poniedziałek w godz. 1</w:t>
            </w:r>
            <w:r w:rsidR="007D1533" w:rsidRPr="005B7346">
              <w:rPr>
                <w:sz w:val="18"/>
                <w:szCs w:val="18"/>
              </w:rPr>
              <w:t>3</w:t>
            </w:r>
            <w:r w:rsidRPr="005B7346">
              <w:rPr>
                <w:sz w:val="18"/>
                <w:szCs w:val="18"/>
              </w:rPr>
              <w:t>.</w:t>
            </w:r>
            <w:r w:rsidR="007D1533" w:rsidRPr="005B7346">
              <w:rPr>
                <w:sz w:val="18"/>
                <w:szCs w:val="18"/>
              </w:rPr>
              <w:t>4</w:t>
            </w:r>
            <w:r w:rsidRPr="005B7346">
              <w:rPr>
                <w:sz w:val="18"/>
                <w:szCs w:val="18"/>
              </w:rPr>
              <w:t>5-1</w:t>
            </w:r>
            <w:r w:rsidR="007D1533" w:rsidRPr="005B7346">
              <w:rPr>
                <w:sz w:val="18"/>
                <w:szCs w:val="18"/>
              </w:rPr>
              <w:t>4</w:t>
            </w:r>
            <w:r w:rsidRPr="005B7346">
              <w:rPr>
                <w:sz w:val="18"/>
                <w:szCs w:val="18"/>
              </w:rPr>
              <w:t>.3</w:t>
            </w:r>
            <w:r w:rsidR="007D1533" w:rsidRPr="005B7346">
              <w:rPr>
                <w:sz w:val="18"/>
                <w:szCs w:val="18"/>
              </w:rPr>
              <w:t>0 oraz piątek w godz. 10.45-11.30 i 11.55-12.40.</w:t>
            </w:r>
          </w:p>
        </w:tc>
      </w:tr>
      <w:tr w:rsidR="00D0695A" w:rsidRPr="00AF3DB6" w14:paraId="17D6F344" w14:textId="77777777" w:rsidTr="00896F62">
        <w:tc>
          <w:tcPr>
            <w:tcW w:w="553" w:type="dxa"/>
          </w:tcPr>
          <w:p w14:paraId="2736C0E9" w14:textId="69C0F92F" w:rsidR="00D0695A" w:rsidRPr="004A6CD2" w:rsidRDefault="00D0695A" w:rsidP="00D0695A">
            <w:r w:rsidRPr="004A6CD2">
              <w:t>1</w:t>
            </w:r>
            <w:r w:rsidR="00B56400">
              <w:t>1</w:t>
            </w:r>
            <w:r w:rsidRPr="004A6CD2">
              <w:t>.</w:t>
            </w:r>
          </w:p>
        </w:tc>
        <w:tc>
          <w:tcPr>
            <w:tcW w:w="3982" w:type="dxa"/>
          </w:tcPr>
          <w:p w14:paraId="7A93733F" w14:textId="09030D12" w:rsidR="00D0695A" w:rsidRDefault="00D0695A" w:rsidP="00D06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Dodatkowe wsparcie ze strony pedagoga</w:t>
            </w:r>
          </w:p>
        </w:tc>
        <w:tc>
          <w:tcPr>
            <w:tcW w:w="1971" w:type="dxa"/>
          </w:tcPr>
          <w:p w14:paraId="05B93878" w14:textId="4D64C94E" w:rsidR="00D0695A" w:rsidRDefault="00D0695A" w:rsidP="00D0695A">
            <w:pPr>
              <w:jc w:val="center"/>
              <w:rPr>
                <w:sz w:val="18"/>
                <w:szCs w:val="18"/>
              </w:rPr>
            </w:pPr>
            <w:r w:rsidRPr="00771470">
              <w:rPr>
                <w:sz w:val="18"/>
                <w:szCs w:val="18"/>
              </w:rPr>
              <w:t>01.10.2026 r.-30.11.2026 r.</w:t>
            </w:r>
          </w:p>
        </w:tc>
        <w:tc>
          <w:tcPr>
            <w:tcW w:w="1507" w:type="dxa"/>
          </w:tcPr>
          <w:p w14:paraId="2DB7FB62" w14:textId="3BA13467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  <w:r w:rsidR="004A6CD2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>-14.30</w:t>
            </w:r>
          </w:p>
        </w:tc>
        <w:tc>
          <w:tcPr>
            <w:tcW w:w="1896" w:type="dxa"/>
          </w:tcPr>
          <w:p w14:paraId="5E2CB6E2" w14:textId="77777777" w:rsidR="00D0695A" w:rsidRPr="004A6CD2" w:rsidRDefault="00D0695A" w:rsidP="00D0695A">
            <w:pPr>
              <w:rPr>
                <w:sz w:val="18"/>
                <w:szCs w:val="18"/>
              </w:rPr>
            </w:pPr>
            <w:r w:rsidRPr="004A6CD2">
              <w:rPr>
                <w:sz w:val="18"/>
                <w:szCs w:val="18"/>
              </w:rPr>
              <w:t>SP w Półcznie</w:t>
            </w:r>
          </w:p>
          <w:p w14:paraId="7470D723" w14:textId="77777777" w:rsidR="00D0695A" w:rsidRPr="004A6CD2" w:rsidRDefault="00D0695A" w:rsidP="00D0695A">
            <w:pPr>
              <w:rPr>
                <w:sz w:val="18"/>
                <w:szCs w:val="18"/>
              </w:rPr>
            </w:pPr>
            <w:r w:rsidRPr="004A6CD2">
              <w:rPr>
                <w:sz w:val="18"/>
                <w:szCs w:val="18"/>
              </w:rPr>
              <w:t>Ul. Szkolna 3</w:t>
            </w:r>
          </w:p>
          <w:p w14:paraId="27FA4E28" w14:textId="77777777" w:rsidR="00D0695A" w:rsidRPr="004A6CD2" w:rsidRDefault="00D0695A" w:rsidP="00D0695A">
            <w:pPr>
              <w:rPr>
                <w:sz w:val="18"/>
                <w:szCs w:val="18"/>
              </w:rPr>
            </w:pPr>
            <w:r w:rsidRPr="004A6CD2">
              <w:rPr>
                <w:sz w:val="18"/>
                <w:szCs w:val="18"/>
              </w:rPr>
              <w:t>77-125 Półczno</w:t>
            </w:r>
          </w:p>
          <w:p w14:paraId="0633A364" w14:textId="77777777" w:rsidR="00D0695A" w:rsidRPr="00AA35FB" w:rsidRDefault="00D0695A" w:rsidP="00D0695A">
            <w:pPr>
              <w:rPr>
                <w:sz w:val="18"/>
                <w:szCs w:val="18"/>
              </w:rPr>
            </w:pPr>
          </w:p>
        </w:tc>
        <w:tc>
          <w:tcPr>
            <w:tcW w:w="1467" w:type="dxa"/>
          </w:tcPr>
          <w:p w14:paraId="060FDD11" w14:textId="4895127F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Bernadeta Myszk </w:t>
            </w:r>
          </w:p>
        </w:tc>
        <w:tc>
          <w:tcPr>
            <w:tcW w:w="1287" w:type="dxa"/>
          </w:tcPr>
          <w:p w14:paraId="29A08F52" w14:textId="779135CB" w:rsidR="00D0695A" w:rsidRDefault="00C9690E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647" w:type="dxa"/>
          </w:tcPr>
          <w:p w14:paraId="0FA714D5" w14:textId="69775031" w:rsidR="00D0695A" w:rsidRPr="003C3557" w:rsidRDefault="00D0695A" w:rsidP="00D0695A">
            <w:pPr>
              <w:rPr>
                <w:sz w:val="18"/>
                <w:szCs w:val="18"/>
              </w:rPr>
            </w:pPr>
            <w:r w:rsidRPr="003C3557">
              <w:rPr>
                <w:sz w:val="18"/>
                <w:szCs w:val="18"/>
              </w:rPr>
              <w:t>Zajęcia we wskazanym okresie w każdy pracujący</w:t>
            </w:r>
            <w:r w:rsidR="004A6CD2">
              <w:rPr>
                <w:sz w:val="18"/>
                <w:szCs w:val="18"/>
              </w:rPr>
              <w:t xml:space="preserve"> poniedziałek w godz. 12.30-13.30, wtorek w godz. 7.45-8.45, środę w godz. 13.30-14.30 oraz czwartek w godz. 11.45-12.45 i 13.25-14.25</w:t>
            </w:r>
            <w:r w:rsidR="00F22B42">
              <w:rPr>
                <w:sz w:val="18"/>
                <w:szCs w:val="18"/>
              </w:rPr>
              <w:t xml:space="preserve">, z wyłączeniem (brak zajęć): 05-07.10. </w:t>
            </w:r>
            <w:r>
              <w:rPr>
                <w:sz w:val="18"/>
                <w:szCs w:val="18"/>
              </w:rPr>
              <w:t xml:space="preserve">Zajęcia indywidualne dla 6 uczniów. </w:t>
            </w:r>
          </w:p>
        </w:tc>
      </w:tr>
      <w:tr w:rsidR="00D0695A" w:rsidRPr="00AF3DB6" w14:paraId="51B1CE32" w14:textId="77777777" w:rsidTr="00896F62">
        <w:tc>
          <w:tcPr>
            <w:tcW w:w="553" w:type="dxa"/>
          </w:tcPr>
          <w:p w14:paraId="3B3A9D50" w14:textId="30F86560" w:rsidR="00D0695A" w:rsidRDefault="00D0695A" w:rsidP="00D0695A">
            <w:r>
              <w:t>1</w:t>
            </w:r>
            <w:r w:rsidR="00B56400">
              <w:t>2</w:t>
            </w:r>
            <w:r>
              <w:t>.</w:t>
            </w:r>
          </w:p>
        </w:tc>
        <w:tc>
          <w:tcPr>
            <w:tcW w:w="3982" w:type="dxa"/>
          </w:tcPr>
          <w:p w14:paraId="52B1D45D" w14:textId="16132CA3" w:rsidR="00D0695A" w:rsidRDefault="00D0695A" w:rsidP="00D06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logopedyczne indywidualne</w:t>
            </w:r>
          </w:p>
        </w:tc>
        <w:tc>
          <w:tcPr>
            <w:tcW w:w="1971" w:type="dxa"/>
          </w:tcPr>
          <w:p w14:paraId="0B2CC682" w14:textId="02885874" w:rsidR="00D0695A" w:rsidRDefault="00D0695A" w:rsidP="00D0695A">
            <w:pPr>
              <w:jc w:val="center"/>
              <w:rPr>
                <w:sz w:val="18"/>
                <w:szCs w:val="18"/>
              </w:rPr>
            </w:pPr>
            <w:r w:rsidRPr="00771470">
              <w:rPr>
                <w:sz w:val="18"/>
                <w:szCs w:val="18"/>
              </w:rPr>
              <w:t>0</w:t>
            </w:r>
            <w:r w:rsidR="004A6CD2">
              <w:rPr>
                <w:sz w:val="18"/>
                <w:szCs w:val="18"/>
              </w:rPr>
              <w:t>5</w:t>
            </w:r>
            <w:r w:rsidRPr="00771470">
              <w:rPr>
                <w:sz w:val="18"/>
                <w:szCs w:val="18"/>
              </w:rPr>
              <w:t>.10.2026 r.-30.11.2026 r.</w:t>
            </w:r>
          </w:p>
        </w:tc>
        <w:tc>
          <w:tcPr>
            <w:tcW w:w="1507" w:type="dxa"/>
          </w:tcPr>
          <w:p w14:paraId="4FC83115" w14:textId="2FE95B54" w:rsidR="00D0695A" w:rsidRDefault="004A6CD2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12.40-14.20</w:t>
            </w:r>
          </w:p>
        </w:tc>
        <w:tc>
          <w:tcPr>
            <w:tcW w:w="1896" w:type="dxa"/>
          </w:tcPr>
          <w:p w14:paraId="0E4C788B" w14:textId="77777777" w:rsidR="00D0695A" w:rsidRPr="00EA5583" w:rsidRDefault="00D0695A" w:rsidP="00D0695A">
            <w:pPr>
              <w:rPr>
                <w:sz w:val="18"/>
                <w:szCs w:val="18"/>
              </w:rPr>
            </w:pPr>
            <w:r w:rsidRPr="00EA5583">
              <w:rPr>
                <w:sz w:val="18"/>
                <w:szCs w:val="18"/>
              </w:rPr>
              <w:t>SP w Półcznie</w:t>
            </w:r>
          </w:p>
          <w:p w14:paraId="26B92212" w14:textId="77777777" w:rsidR="00D0695A" w:rsidRPr="00EA5583" w:rsidRDefault="00D0695A" w:rsidP="00D0695A">
            <w:pPr>
              <w:rPr>
                <w:sz w:val="18"/>
                <w:szCs w:val="18"/>
              </w:rPr>
            </w:pPr>
            <w:r w:rsidRPr="00EA5583">
              <w:rPr>
                <w:sz w:val="18"/>
                <w:szCs w:val="18"/>
              </w:rPr>
              <w:t>Ul. Szkolna 3</w:t>
            </w:r>
          </w:p>
          <w:p w14:paraId="275CE182" w14:textId="77777777" w:rsidR="00D0695A" w:rsidRPr="00EA5583" w:rsidRDefault="00D0695A" w:rsidP="00D0695A">
            <w:pPr>
              <w:rPr>
                <w:sz w:val="18"/>
                <w:szCs w:val="18"/>
              </w:rPr>
            </w:pPr>
            <w:r w:rsidRPr="00EA5583">
              <w:rPr>
                <w:sz w:val="18"/>
                <w:szCs w:val="18"/>
              </w:rPr>
              <w:t>77-125 Półczno</w:t>
            </w:r>
          </w:p>
          <w:p w14:paraId="4E0FD3E3" w14:textId="77777777" w:rsidR="00D0695A" w:rsidRPr="00124438" w:rsidRDefault="00D0695A" w:rsidP="00D0695A">
            <w:pPr>
              <w:rPr>
                <w:sz w:val="18"/>
                <w:szCs w:val="18"/>
                <w:highlight w:val="cyan"/>
              </w:rPr>
            </w:pPr>
          </w:p>
        </w:tc>
        <w:tc>
          <w:tcPr>
            <w:tcW w:w="1467" w:type="dxa"/>
          </w:tcPr>
          <w:p w14:paraId="50407C76" w14:textId="31441151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Dorota Stenzel- Breske</w:t>
            </w:r>
          </w:p>
        </w:tc>
        <w:tc>
          <w:tcPr>
            <w:tcW w:w="1287" w:type="dxa"/>
          </w:tcPr>
          <w:p w14:paraId="54F3A244" w14:textId="1B592925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647" w:type="dxa"/>
          </w:tcPr>
          <w:p w14:paraId="21A4FE05" w14:textId="6239EAFE" w:rsidR="00D0695A" w:rsidRPr="003C3557" w:rsidRDefault="00D0695A" w:rsidP="00D0695A">
            <w:pPr>
              <w:rPr>
                <w:sz w:val="18"/>
                <w:szCs w:val="18"/>
              </w:rPr>
            </w:pPr>
            <w:r w:rsidRPr="003C3557">
              <w:rPr>
                <w:sz w:val="18"/>
                <w:szCs w:val="18"/>
              </w:rPr>
              <w:t xml:space="preserve">Zajęcia we wskazanym okresie w każdy pracujący </w:t>
            </w:r>
            <w:r w:rsidRPr="0084004B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oniedziałek i wtorek w godz. 13.35-14.20</w:t>
            </w:r>
            <w:r w:rsidR="004A6CD2">
              <w:rPr>
                <w:sz w:val="18"/>
                <w:szCs w:val="18"/>
              </w:rPr>
              <w:t xml:space="preserve"> oraz w </w:t>
            </w:r>
            <w:r>
              <w:rPr>
                <w:sz w:val="18"/>
                <w:szCs w:val="18"/>
              </w:rPr>
              <w:t>środę w godz. 1</w:t>
            </w:r>
            <w:r w:rsidR="004A6CD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.4</w:t>
            </w:r>
            <w:r w:rsidR="004A6CD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-1</w:t>
            </w:r>
            <w:r w:rsidR="004A6CD2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="004A6CD2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 xml:space="preserve"> i 13.35-14.20</w:t>
            </w:r>
            <w:r w:rsidR="004A6CD2">
              <w:rPr>
                <w:sz w:val="18"/>
                <w:szCs w:val="18"/>
              </w:rPr>
              <w:t>.</w:t>
            </w:r>
          </w:p>
        </w:tc>
      </w:tr>
      <w:tr w:rsidR="00D0695A" w:rsidRPr="00AF3DB6" w14:paraId="5C0F1655" w14:textId="77777777" w:rsidTr="00896F62">
        <w:tc>
          <w:tcPr>
            <w:tcW w:w="553" w:type="dxa"/>
          </w:tcPr>
          <w:p w14:paraId="37AF4FFF" w14:textId="2AF5AC0C" w:rsidR="00D0695A" w:rsidRDefault="00D0695A" w:rsidP="00D0695A">
            <w:r>
              <w:t>1</w:t>
            </w:r>
            <w:r w:rsidR="00B56400">
              <w:t>3</w:t>
            </w:r>
            <w:r>
              <w:t>.</w:t>
            </w:r>
          </w:p>
        </w:tc>
        <w:tc>
          <w:tcPr>
            <w:tcW w:w="3982" w:type="dxa"/>
          </w:tcPr>
          <w:p w14:paraId="5B9CBFBA" w14:textId="78A43471" w:rsidR="00D0695A" w:rsidRPr="008A342E" w:rsidRDefault="00D0695A" w:rsidP="00D06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logopedyczne indywidualne</w:t>
            </w:r>
          </w:p>
        </w:tc>
        <w:tc>
          <w:tcPr>
            <w:tcW w:w="1971" w:type="dxa"/>
          </w:tcPr>
          <w:p w14:paraId="27743776" w14:textId="0EF7F5D3" w:rsidR="00D0695A" w:rsidRPr="008A342E" w:rsidRDefault="00D0695A" w:rsidP="00D0695A">
            <w:pPr>
              <w:jc w:val="center"/>
              <w:rPr>
                <w:sz w:val="18"/>
                <w:szCs w:val="18"/>
              </w:rPr>
            </w:pPr>
            <w:r w:rsidRPr="00771470">
              <w:rPr>
                <w:sz w:val="18"/>
                <w:szCs w:val="18"/>
              </w:rPr>
              <w:t>0</w:t>
            </w:r>
            <w:r w:rsidR="008F0467">
              <w:rPr>
                <w:sz w:val="18"/>
                <w:szCs w:val="18"/>
              </w:rPr>
              <w:t>5</w:t>
            </w:r>
            <w:r w:rsidRPr="00771470">
              <w:rPr>
                <w:sz w:val="18"/>
                <w:szCs w:val="18"/>
              </w:rPr>
              <w:t>.10.2026 r.-30.11.2026 r.</w:t>
            </w:r>
          </w:p>
        </w:tc>
        <w:tc>
          <w:tcPr>
            <w:tcW w:w="1507" w:type="dxa"/>
          </w:tcPr>
          <w:p w14:paraId="30806B22" w14:textId="14DFB968" w:rsidR="00D0695A" w:rsidRPr="008A342E" w:rsidRDefault="00D0695A" w:rsidP="004A6C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7.10-</w:t>
            </w:r>
            <w:r w:rsidR="004A6CD2">
              <w:rPr>
                <w:sz w:val="18"/>
                <w:szCs w:val="18"/>
              </w:rPr>
              <w:t>15.10</w:t>
            </w:r>
          </w:p>
        </w:tc>
        <w:tc>
          <w:tcPr>
            <w:tcW w:w="1896" w:type="dxa"/>
          </w:tcPr>
          <w:p w14:paraId="254DD0B3" w14:textId="77777777" w:rsidR="00D0695A" w:rsidRPr="007A6BFE" w:rsidRDefault="00D0695A" w:rsidP="00D0695A">
            <w:pPr>
              <w:rPr>
                <w:sz w:val="18"/>
                <w:szCs w:val="18"/>
              </w:rPr>
            </w:pPr>
            <w:r w:rsidRPr="007A6BFE">
              <w:rPr>
                <w:sz w:val="18"/>
                <w:szCs w:val="18"/>
              </w:rPr>
              <w:t xml:space="preserve">SP w </w:t>
            </w:r>
            <w:r>
              <w:rPr>
                <w:sz w:val="18"/>
                <w:szCs w:val="18"/>
              </w:rPr>
              <w:t>Półcznie</w:t>
            </w:r>
          </w:p>
          <w:p w14:paraId="354C2E55" w14:textId="77777777" w:rsidR="00D0695A" w:rsidRPr="00B95825" w:rsidRDefault="00D0695A" w:rsidP="00D0695A">
            <w:pPr>
              <w:rPr>
                <w:sz w:val="18"/>
                <w:szCs w:val="18"/>
              </w:rPr>
            </w:pPr>
            <w:r w:rsidRPr="007A6BFE">
              <w:rPr>
                <w:sz w:val="18"/>
                <w:szCs w:val="18"/>
              </w:rPr>
              <w:t>Ul</w:t>
            </w:r>
            <w:r>
              <w:rPr>
                <w:sz w:val="18"/>
                <w:szCs w:val="18"/>
              </w:rPr>
              <w:t xml:space="preserve">. </w:t>
            </w:r>
            <w:r w:rsidRPr="00B95825">
              <w:rPr>
                <w:sz w:val="18"/>
                <w:szCs w:val="18"/>
              </w:rPr>
              <w:t>Szkolna 3</w:t>
            </w:r>
          </w:p>
          <w:p w14:paraId="469A3B69" w14:textId="77777777" w:rsidR="00D0695A" w:rsidRPr="007A6BFE" w:rsidRDefault="00D0695A" w:rsidP="00D0695A">
            <w:pPr>
              <w:rPr>
                <w:sz w:val="18"/>
                <w:szCs w:val="18"/>
              </w:rPr>
            </w:pPr>
            <w:r w:rsidRPr="00B95825">
              <w:rPr>
                <w:sz w:val="18"/>
                <w:szCs w:val="18"/>
              </w:rPr>
              <w:t>77-125 Półczno</w:t>
            </w:r>
          </w:p>
          <w:p w14:paraId="499AB2D8" w14:textId="63BFBEAC" w:rsidR="00D0695A" w:rsidRPr="008A342E" w:rsidRDefault="00D0695A" w:rsidP="00D069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67" w:type="dxa"/>
          </w:tcPr>
          <w:p w14:paraId="4ECBEAD9" w14:textId="78BA37CD" w:rsidR="00D0695A" w:rsidRPr="008A342E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Justyna Borzyszkowska</w:t>
            </w:r>
          </w:p>
        </w:tc>
        <w:tc>
          <w:tcPr>
            <w:tcW w:w="1287" w:type="dxa"/>
          </w:tcPr>
          <w:p w14:paraId="7FFD73A0" w14:textId="4553E3BB" w:rsidR="00D0695A" w:rsidRPr="008A342E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647" w:type="dxa"/>
          </w:tcPr>
          <w:p w14:paraId="71267AF3" w14:textId="77777777" w:rsidR="00D0695A" w:rsidRDefault="00D0695A" w:rsidP="00D0695A">
            <w:pPr>
              <w:rPr>
                <w:sz w:val="18"/>
                <w:szCs w:val="18"/>
              </w:rPr>
            </w:pPr>
            <w:r w:rsidRPr="003C3557">
              <w:rPr>
                <w:sz w:val="18"/>
                <w:szCs w:val="18"/>
              </w:rPr>
              <w:t xml:space="preserve">Zajęcia we wskazanym okresie w każdy pracujący </w:t>
            </w:r>
            <w:r w:rsidRPr="0084004B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oniedziałek</w:t>
            </w:r>
            <w:r w:rsidR="004A6CD2">
              <w:rPr>
                <w:sz w:val="18"/>
                <w:szCs w:val="18"/>
              </w:rPr>
              <w:t xml:space="preserve"> i środę </w:t>
            </w:r>
            <w:r>
              <w:rPr>
                <w:sz w:val="18"/>
                <w:szCs w:val="18"/>
              </w:rPr>
              <w:t>w godz.</w:t>
            </w:r>
            <w:r w:rsidR="004A6CD2">
              <w:rPr>
                <w:sz w:val="18"/>
                <w:szCs w:val="18"/>
              </w:rPr>
              <w:t xml:space="preserve"> 14.25-15.10</w:t>
            </w:r>
            <w:r>
              <w:rPr>
                <w:sz w:val="18"/>
                <w:szCs w:val="18"/>
              </w:rPr>
              <w:t>, w</w:t>
            </w:r>
            <w:r w:rsidR="004A6CD2">
              <w:rPr>
                <w:sz w:val="18"/>
                <w:szCs w:val="18"/>
              </w:rPr>
              <w:t xml:space="preserve">torek </w:t>
            </w:r>
            <w:r>
              <w:rPr>
                <w:sz w:val="18"/>
                <w:szCs w:val="18"/>
              </w:rPr>
              <w:t>w godz.</w:t>
            </w:r>
            <w:r w:rsidR="004A6CD2">
              <w:rPr>
                <w:sz w:val="18"/>
                <w:szCs w:val="18"/>
              </w:rPr>
              <w:t xml:space="preserve"> 7.10-7.55 i 8.00-8.45 </w:t>
            </w:r>
            <w:r>
              <w:rPr>
                <w:sz w:val="18"/>
                <w:szCs w:val="18"/>
              </w:rPr>
              <w:t>oraz</w:t>
            </w:r>
            <w:r w:rsidR="004A6CD2">
              <w:rPr>
                <w:sz w:val="18"/>
                <w:szCs w:val="18"/>
              </w:rPr>
              <w:t xml:space="preserve"> czwartek</w:t>
            </w:r>
            <w:r>
              <w:rPr>
                <w:sz w:val="18"/>
                <w:szCs w:val="18"/>
              </w:rPr>
              <w:t xml:space="preserve"> w godz. 1</w:t>
            </w:r>
            <w:r w:rsidR="004A6CD2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="004A6CD2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5-1</w:t>
            </w:r>
            <w:r w:rsidR="004A6CD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="004A6CD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  <w:r w:rsidR="004A6CD2">
              <w:rPr>
                <w:sz w:val="18"/>
                <w:szCs w:val="18"/>
              </w:rPr>
              <w:t>.</w:t>
            </w:r>
          </w:p>
          <w:p w14:paraId="3949B770" w14:textId="3CCF9879" w:rsidR="004A6CD2" w:rsidRPr="008A342E" w:rsidRDefault="004A6CD2" w:rsidP="00D0695A">
            <w:pPr>
              <w:rPr>
                <w:sz w:val="18"/>
                <w:szCs w:val="18"/>
              </w:rPr>
            </w:pPr>
          </w:p>
        </w:tc>
      </w:tr>
      <w:tr w:rsidR="00D0695A" w:rsidRPr="00AF3DB6" w14:paraId="3537016D" w14:textId="77777777" w:rsidTr="00896F62">
        <w:tc>
          <w:tcPr>
            <w:tcW w:w="553" w:type="dxa"/>
          </w:tcPr>
          <w:p w14:paraId="424C3528" w14:textId="0A7AB53F" w:rsidR="00D0695A" w:rsidRDefault="00D0695A" w:rsidP="00D0695A">
            <w:r>
              <w:lastRenderedPageBreak/>
              <w:t>1</w:t>
            </w:r>
            <w:r w:rsidR="00B56400">
              <w:t>4</w:t>
            </w:r>
            <w:r>
              <w:t>.</w:t>
            </w:r>
          </w:p>
        </w:tc>
        <w:tc>
          <w:tcPr>
            <w:tcW w:w="3982" w:type="dxa"/>
          </w:tcPr>
          <w:p w14:paraId="00A0127B" w14:textId="1DACEA2F" w:rsidR="00D0695A" w:rsidRDefault="00D0695A" w:rsidP="00D06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Indywidualne zajęcia korekcyjno-kompensacyjne</w:t>
            </w:r>
          </w:p>
        </w:tc>
        <w:tc>
          <w:tcPr>
            <w:tcW w:w="1971" w:type="dxa"/>
          </w:tcPr>
          <w:p w14:paraId="17F1AF16" w14:textId="70606F10" w:rsidR="00D0695A" w:rsidRDefault="00D0695A" w:rsidP="00D0695A">
            <w:pPr>
              <w:jc w:val="center"/>
              <w:rPr>
                <w:sz w:val="18"/>
                <w:szCs w:val="18"/>
              </w:rPr>
            </w:pPr>
            <w:r w:rsidRPr="00771470">
              <w:rPr>
                <w:sz w:val="18"/>
                <w:szCs w:val="18"/>
              </w:rPr>
              <w:t>0</w:t>
            </w:r>
            <w:r w:rsidR="004A6CD2">
              <w:rPr>
                <w:sz w:val="18"/>
                <w:szCs w:val="18"/>
              </w:rPr>
              <w:t>5</w:t>
            </w:r>
            <w:r w:rsidRPr="00771470">
              <w:rPr>
                <w:sz w:val="18"/>
                <w:szCs w:val="18"/>
              </w:rPr>
              <w:t>.10.2026 r.-30.11.2026 r.</w:t>
            </w:r>
          </w:p>
        </w:tc>
        <w:tc>
          <w:tcPr>
            <w:tcW w:w="1507" w:type="dxa"/>
          </w:tcPr>
          <w:p w14:paraId="2DD68D86" w14:textId="1047DFC4" w:rsidR="00D0695A" w:rsidRPr="00602C9C" w:rsidRDefault="00D0695A" w:rsidP="00D0695A">
            <w:pPr>
              <w:jc w:val="center"/>
              <w:rPr>
                <w:sz w:val="18"/>
                <w:szCs w:val="18"/>
              </w:rPr>
            </w:pPr>
            <w:r w:rsidRPr="00602C9C">
              <w:rPr>
                <w:sz w:val="18"/>
                <w:szCs w:val="18"/>
              </w:rPr>
              <w:t>1</w:t>
            </w:r>
            <w:r w:rsidR="004A6CD2">
              <w:rPr>
                <w:sz w:val="18"/>
                <w:szCs w:val="18"/>
              </w:rPr>
              <w:t>1</w:t>
            </w:r>
            <w:r w:rsidRPr="00602C9C">
              <w:rPr>
                <w:sz w:val="18"/>
                <w:szCs w:val="18"/>
              </w:rPr>
              <w:t>.4</w:t>
            </w:r>
            <w:r w:rsidR="004A6CD2">
              <w:rPr>
                <w:sz w:val="18"/>
                <w:szCs w:val="18"/>
              </w:rPr>
              <w:t>5</w:t>
            </w:r>
            <w:r w:rsidRPr="00602C9C">
              <w:rPr>
                <w:sz w:val="18"/>
                <w:szCs w:val="18"/>
              </w:rPr>
              <w:t>-1</w:t>
            </w:r>
            <w:r w:rsidR="004A6CD2">
              <w:rPr>
                <w:sz w:val="18"/>
                <w:szCs w:val="18"/>
              </w:rPr>
              <w:t>2</w:t>
            </w:r>
            <w:r w:rsidRPr="00602C9C">
              <w:rPr>
                <w:sz w:val="18"/>
                <w:szCs w:val="18"/>
              </w:rPr>
              <w:t>.</w:t>
            </w:r>
            <w:r w:rsidR="004A6CD2">
              <w:rPr>
                <w:sz w:val="18"/>
                <w:szCs w:val="18"/>
              </w:rPr>
              <w:t>30</w:t>
            </w:r>
          </w:p>
        </w:tc>
        <w:tc>
          <w:tcPr>
            <w:tcW w:w="1896" w:type="dxa"/>
          </w:tcPr>
          <w:p w14:paraId="39135119" w14:textId="77777777" w:rsidR="00D0695A" w:rsidRPr="007A6BFE" w:rsidRDefault="00D0695A" w:rsidP="00D0695A">
            <w:pPr>
              <w:rPr>
                <w:sz w:val="18"/>
                <w:szCs w:val="18"/>
              </w:rPr>
            </w:pPr>
            <w:r w:rsidRPr="007A6BFE">
              <w:rPr>
                <w:sz w:val="18"/>
                <w:szCs w:val="18"/>
              </w:rPr>
              <w:t xml:space="preserve">SP w </w:t>
            </w:r>
            <w:r>
              <w:rPr>
                <w:sz w:val="18"/>
                <w:szCs w:val="18"/>
              </w:rPr>
              <w:t>Półcznie</w:t>
            </w:r>
          </w:p>
          <w:p w14:paraId="351AF1D7" w14:textId="77777777" w:rsidR="00D0695A" w:rsidRPr="00B95825" w:rsidRDefault="00D0695A" w:rsidP="00D0695A">
            <w:pPr>
              <w:rPr>
                <w:sz w:val="18"/>
                <w:szCs w:val="18"/>
              </w:rPr>
            </w:pPr>
            <w:r w:rsidRPr="007A6BFE">
              <w:rPr>
                <w:sz w:val="18"/>
                <w:szCs w:val="18"/>
              </w:rPr>
              <w:t>Ul</w:t>
            </w:r>
            <w:r>
              <w:rPr>
                <w:sz w:val="18"/>
                <w:szCs w:val="18"/>
              </w:rPr>
              <w:t xml:space="preserve">. </w:t>
            </w:r>
            <w:r w:rsidRPr="00B95825">
              <w:rPr>
                <w:sz w:val="18"/>
                <w:szCs w:val="18"/>
              </w:rPr>
              <w:t>Szkolna 3</w:t>
            </w:r>
          </w:p>
          <w:p w14:paraId="65BCA310" w14:textId="77777777" w:rsidR="00D0695A" w:rsidRPr="007A6BFE" w:rsidRDefault="00D0695A" w:rsidP="00D0695A">
            <w:pPr>
              <w:rPr>
                <w:sz w:val="18"/>
                <w:szCs w:val="18"/>
              </w:rPr>
            </w:pPr>
            <w:r w:rsidRPr="00B95825">
              <w:rPr>
                <w:sz w:val="18"/>
                <w:szCs w:val="18"/>
              </w:rPr>
              <w:t>77-125 Półczno</w:t>
            </w:r>
          </w:p>
          <w:p w14:paraId="1B002B4E" w14:textId="77777777" w:rsidR="00D0695A" w:rsidRPr="007A6BFE" w:rsidRDefault="00D0695A" w:rsidP="00D0695A">
            <w:pPr>
              <w:rPr>
                <w:sz w:val="18"/>
                <w:szCs w:val="18"/>
              </w:rPr>
            </w:pPr>
          </w:p>
        </w:tc>
        <w:tc>
          <w:tcPr>
            <w:tcW w:w="1467" w:type="dxa"/>
          </w:tcPr>
          <w:p w14:paraId="708A1474" w14:textId="06EDC4B8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Justyna Borzyszkowska</w:t>
            </w:r>
          </w:p>
        </w:tc>
        <w:tc>
          <w:tcPr>
            <w:tcW w:w="1287" w:type="dxa"/>
          </w:tcPr>
          <w:p w14:paraId="7C3FA8C6" w14:textId="79F4C2DD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647" w:type="dxa"/>
          </w:tcPr>
          <w:p w14:paraId="313ABB7A" w14:textId="0CCA2D4E" w:rsidR="00D0695A" w:rsidRPr="003C3557" w:rsidRDefault="00D0695A" w:rsidP="00D0695A">
            <w:pPr>
              <w:rPr>
                <w:sz w:val="18"/>
                <w:szCs w:val="18"/>
              </w:rPr>
            </w:pPr>
            <w:r w:rsidRPr="003C3557">
              <w:rPr>
                <w:sz w:val="18"/>
                <w:szCs w:val="18"/>
              </w:rPr>
              <w:t xml:space="preserve">Zajęcia we wskazanym okresie w każdy pracujący </w:t>
            </w:r>
            <w:r w:rsidRPr="0084004B">
              <w:rPr>
                <w:sz w:val="18"/>
                <w:szCs w:val="18"/>
              </w:rPr>
              <w:t>p</w:t>
            </w:r>
            <w:r w:rsidR="004A6CD2">
              <w:rPr>
                <w:sz w:val="18"/>
                <w:szCs w:val="18"/>
              </w:rPr>
              <w:t>oniedziałek</w:t>
            </w:r>
            <w:r>
              <w:rPr>
                <w:sz w:val="18"/>
                <w:szCs w:val="18"/>
              </w:rPr>
              <w:t xml:space="preserve"> w godz. 1</w:t>
            </w:r>
            <w:r w:rsidR="004A6CD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.4</w:t>
            </w:r>
            <w:r w:rsidR="004A6CD2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-1</w:t>
            </w:r>
            <w:r w:rsidR="004A6CD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="004A6CD2">
              <w:rPr>
                <w:sz w:val="18"/>
                <w:szCs w:val="18"/>
              </w:rPr>
              <w:t>30</w:t>
            </w:r>
            <w:r w:rsidR="00665128">
              <w:rPr>
                <w:sz w:val="18"/>
                <w:szCs w:val="18"/>
              </w:rPr>
              <w:t>.</w:t>
            </w:r>
          </w:p>
        </w:tc>
      </w:tr>
      <w:tr w:rsidR="00D0695A" w:rsidRPr="00AF3DB6" w14:paraId="48FC8697" w14:textId="77777777" w:rsidTr="00896F62">
        <w:tc>
          <w:tcPr>
            <w:tcW w:w="553" w:type="dxa"/>
          </w:tcPr>
          <w:p w14:paraId="5067A9DC" w14:textId="197C86B1" w:rsidR="00D0695A" w:rsidRDefault="00D0695A" w:rsidP="00D0695A">
            <w:r>
              <w:t>1</w:t>
            </w:r>
            <w:r w:rsidR="00B56400">
              <w:t>5</w:t>
            </w:r>
            <w:r>
              <w:t>.</w:t>
            </w:r>
          </w:p>
        </w:tc>
        <w:tc>
          <w:tcPr>
            <w:tcW w:w="3982" w:type="dxa"/>
          </w:tcPr>
          <w:p w14:paraId="33EC3604" w14:textId="3D66B777" w:rsidR="00D0695A" w:rsidRDefault="00D0695A" w:rsidP="00D06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Indywidualne zajęcia korekcyjno-kompensacyjne</w:t>
            </w:r>
          </w:p>
        </w:tc>
        <w:tc>
          <w:tcPr>
            <w:tcW w:w="1971" w:type="dxa"/>
          </w:tcPr>
          <w:p w14:paraId="07E100D0" w14:textId="4919625F" w:rsidR="00D0695A" w:rsidRDefault="00D0695A" w:rsidP="00D0695A">
            <w:pPr>
              <w:jc w:val="center"/>
              <w:rPr>
                <w:sz w:val="18"/>
                <w:szCs w:val="18"/>
              </w:rPr>
            </w:pPr>
            <w:r w:rsidRPr="00771470">
              <w:rPr>
                <w:sz w:val="18"/>
                <w:szCs w:val="18"/>
              </w:rPr>
              <w:t>01.10.2026 r.-30.11.2026 r.</w:t>
            </w:r>
          </w:p>
        </w:tc>
        <w:tc>
          <w:tcPr>
            <w:tcW w:w="1507" w:type="dxa"/>
          </w:tcPr>
          <w:p w14:paraId="2A8BF920" w14:textId="23119029" w:rsidR="00D0695A" w:rsidRDefault="00FA20A4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8.00-</w:t>
            </w:r>
            <w:r w:rsidR="00D0695A" w:rsidRPr="00602C9C">
              <w:rPr>
                <w:sz w:val="18"/>
                <w:szCs w:val="18"/>
              </w:rPr>
              <w:t>13.25</w:t>
            </w:r>
          </w:p>
          <w:p w14:paraId="5DE8D85E" w14:textId="50B77EE5" w:rsidR="00D0695A" w:rsidRPr="00602C9C" w:rsidRDefault="00D0695A" w:rsidP="00D069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dxa"/>
          </w:tcPr>
          <w:p w14:paraId="221E6398" w14:textId="77777777" w:rsidR="00D0695A" w:rsidRPr="007A6BFE" w:rsidRDefault="00D0695A" w:rsidP="00D0695A">
            <w:pPr>
              <w:rPr>
                <w:sz w:val="18"/>
                <w:szCs w:val="18"/>
              </w:rPr>
            </w:pPr>
            <w:r w:rsidRPr="007A6BFE">
              <w:rPr>
                <w:sz w:val="18"/>
                <w:szCs w:val="18"/>
              </w:rPr>
              <w:t xml:space="preserve">SP w </w:t>
            </w:r>
            <w:r>
              <w:rPr>
                <w:sz w:val="18"/>
                <w:szCs w:val="18"/>
              </w:rPr>
              <w:t>Półcznie</w:t>
            </w:r>
          </w:p>
          <w:p w14:paraId="02DF876E" w14:textId="77777777" w:rsidR="00D0695A" w:rsidRPr="00B95825" w:rsidRDefault="00D0695A" w:rsidP="00D0695A">
            <w:pPr>
              <w:rPr>
                <w:sz w:val="18"/>
                <w:szCs w:val="18"/>
              </w:rPr>
            </w:pPr>
            <w:r w:rsidRPr="007A6BFE">
              <w:rPr>
                <w:sz w:val="18"/>
                <w:szCs w:val="18"/>
              </w:rPr>
              <w:t>Ul</w:t>
            </w:r>
            <w:r>
              <w:rPr>
                <w:sz w:val="18"/>
                <w:szCs w:val="18"/>
              </w:rPr>
              <w:t xml:space="preserve">. </w:t>
            </w:r>
            <w:r w:rsidRPr="00B95825">
              <w:rPr>
                <w:sz w:val="18"/>
                <w:szCs w:val="18"/>
              </w:rPr>
              <w:t>Szkolna 3</w:t>
            </w:r>
          </w:p>
          <w:p w14:paraId="545B25D5" w14:textId="77777777" w:rsidR="00D0695A" w:rsidRPr="007A6BFE" w:rsidRDefault="00D0695A" w:rsidP="00D0695A">
            <w:pPr>
              <w:rPr>
                <w:sz w:val="18"/>
                <w:szCs w:val="18"/>
              </w:rPr>
            </w:pPr>
            <w:r w:rsidRPr="00B95825">
              <w:rPr>
                <w:sz w:val="18"/>
                <w:szCs w:val="18"/>
              </w:rPr>
              <w:t>77-125 Półczno</w:t>
            </w:r>
          </w:p>
          <w:p w14:paraId="48C17FD0" w14:textId="77777777" w:rsidR="00D0695A" w:rsidRPr="007A6BFE" w:rsidRDefault="00D0695A" w:rsidP="00D0695A">
            <w:pPr>
              <w:rPr>
                <w:sz w:val="18"/>
                <w:szCs w:val="18"/>
              </w:rPr>
            </w:pPr>
          </w:p>
        </w:tc>
        <w:tc>
          <w:tcPr>
            <w:tcW w:w="1467" w:type="dxa"/>
          </w:tcPr>
          <w:p w14:paraId="42513D75" w14:textId="2A65EFE0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Janina Szymańska</w:t>
            </w:r>
          </w:p>
        </w:tc>
        <w:tc>
          <w:tcPr>
            <w:tcW w:w="1287" w:type="dxa"/>
          </w:tcPr>
          <w:p w14:paraId="41AF84C0" w14:textId="3F8675E2" w:rsidR="00D0695A" w:rsidRDefault="00D0695A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647" w:type="dxa"/>
          </w:tcPr>
          <w:p w14:paraId="05848C06" w14:textId="17C2063D" w:rsidR="00D0695A" w:rsidRPr="003C3557" w:rsidRDefault="00D0695A" w:rsidP="00D0695A">
            <w:pPr>
              <w:rPr>
                <w:sz w:val="18"/>
                <w:szCs w:val="18"/>
              </w:rPr>
            </w:pPr>
            <w:r w:rsidRPr="003C3557">
              <w:rPr>
                <w:sz w:val="18"/>
                <w:szCs w:val="18"/>
              </w:rPr>
              <w:t xml:space="preserve">Zajęcia we wskazanym okresie w każdy pracujący </w:t>
            </w:r>
            <w:r>
              <w:rPr>
                <w:sz w:val="18"/>
                <w:szCs w:val="18"/>
              </w:rPr>
              <w:t>czwartek</w:t>
            </w:r>
            <w:r w:rsidR="00FA20A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w godz. </w:t>
            </w:r>
            <w:r w:rsidR="00FA20A4">
              <w:rPr>
                <w:sz w:val="18"/>
                <w:szCs w:val="18"/>
              </w:rPr>
              <w:t>8.00-8.45</w:t>
            </w:r>
            <w:r>
              <w:rPr>
                <w:sz w:val="18"/>
                <w:szCs w:val="18"/>
              </w:rPr>
              <w:t xml:space="preserve"> oraz</w:t>
            </w:r>
            <w:r w:rsidR="00FA20A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wtorek</w:t>
            </w:r>
            <w:r w:rsidR="00FA20A4">
              <w:rPr>
                <w:sz w:val="18"/>
                <w:szCs w:val="18"/>
              </w:rPr>
              <w:t xml:space="preserve"> i piątek </w:t>
            </w:r>
            <w:r>
              <w:rPr>
                <w:sz w:val="18"/>
                <w:szCs w:val="18"/>
              </w:rPr>
              <w:t>w godz. 12.40-13.25</w:t>
            </w:r>
            <w:r w:rsidR="00FA20A4">
              <w:rPr>
                <w:sz w:val="18"/>
                <w:szCs w:val="18"/>
              </w:rPr>
              <w:t>.</w:t>
            </w:r>
          </w:p>
        </w:tc>
      </w:tr>
      <w:tr w:rsidR="00C9690E" w:rsidRPr="00AF3DB6" w14:paraId="014D2507" w14:textId="77777777" w:rsidTr="00896F62">
        <w:tc>
          <w:tcPr>
            <w:tcW w:w="553" w:type="dxa"/>
          </w:tcPr>
          <w:p w14:paraId="59F04A64" w14:textId="37CCE0DE" w:rsidR="00C9690E" w:rsidRDefault="00C9690E" w:rsidP="00C9690E">
            <w:r>
              <w:t>1</w:t>
            </w:r>
            <w:r w:rsidR="00B56400">
              <w:t>6</w:t>
            </w:r>
            <w:r>
              <w:t>.</w:t>
            </w:r>
          </w:p>
        </w:tc>
        <w:tc>
          <w:tcPr>
            <w:tcW w:w="3982" w:type="dxa"/>
          </w:tcPr>
          <w:p w14:paraId="7262C08E" w14:textId="7BE9EF64" w:rsidR="00C9690E" w:rsidRDefault="00C9690E" w:rsidP="00C969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Indywidualne zajęcia korekcyjno-kompensacyjne</w:t>
            </w:r>
          </w:p>
        </w:tc>
        <w:tc>
          <w:tcPr>
            <w:tcW w:w="1971" w:type="dxa"/>
          </w:tcPr>
          <w:p w14:paraId="51820CCF" w14:textId="4FE9B63C" w:rsidR="00C9690E" w:rsidRPr="00771470" w:rsidRDefault="00C9690E" w:rsidP="00C9690E">
            <w:pPr>
              <w:jc w:val="center"/>
              <w:rPr>
                <w:sz w:val="18"/>
                <w:szCs w:val="18"/>
              </w:rPr>
            </w:pPr>
            <w:r w:rsidRPr="0077147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5</w:t>
            </w:r>
            <w:r w:rsidRPr="00771470">
              <w:rPr>
                <w:sz w:val="18"/>
                <w:szCs w:val="18"/>
              </w:rPr>
              <w:t>.10.2026 r.-30.11.2026 r.</w:t>
            </w:r>
          </w:p>
        </w:tc>
        <w:tc>
          <w:tcPr>
            <w:tcW w:w="1507" w:type="dxa"/>
          </w:tcPr>
          <w:p w14:paraId="6B4997F1" w14:textId="4FB1FD20" w:rsidR="00C9690E" w:rsidRDefault="00C9690E" w:rsidP="00C969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12.40-</w:t>
            </w:r>
            <w:r w:rsidRPr="00602C9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602C9C">
              <w:rPr>
                <w:sz w:val="18"/>
                <w:szCs w:val="18"/>
              </w:rPr>
              <w:t>.2</w:t>
            </w:r>
            <w:r>
              <w:rPr>
                <w:sz w:val="18"/>
                <w:szCs w:val="18"/>
              </w:rPr>
              <w:t>0</w:t>
            </w:r>
          </w:p>
          <w:p w14:paraId="0532398B" w14:textId="77777777" w:rsidR="00C9690E" w:rsidRDefault="00C9690E" w:rsidP="00C969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dxa"/>
          </w:tcPr>
          <w:p w14:paraId="0156FB61" w14:textId="77777777" w:rsidR="00C9690E" w:rsidRPr="007A6BFE" w:rsidRDefault="00C9690E" w:rsidP="00C9690E">
            <w:pPr>
              <w:rPr>
                <w:sz w:val="18"/>
                <w:szCs w:val="18"/>
              </w:rPr>
            </w:pPr>
            <w:r w:rsidRPr="007A6BFE">
              <w:rPr>
                <w:sz w:val="18"/>
                <w:szCs w:val="18"/>
              </w:rPr>
              <w:t xml:space="preserve">SP w </w:t>
            </w:r>
            <w:r>
              <w:rPr>
                <w:sz w:val="18"/>
                <w:szCs w:val="18"/>
              </w:rPr>
              <w:t>Półcznie</w:t>
            </w:r>
          </w:p>
          <w:p w14:paraId="00F6716A" w14:textId="77777777" w:rsidR="00C9690E" w:rsidRPr="00B95825" w:rsidRDefault="00C9690E" w:rsidP="00C9690E">
            <w:pPr>
              <w:rPr>
                <w:sz w:val="18"/>
                <w:szCs w:val="18"/>
              </w:rPr>
            </w:pPr>
            <w:r w:rsidRPr="007A6BFE">
              <w:rPr>
                <w:sz w:val="18"/>
                <w:szCs w:val="18"/>
              </w:rPr>
              <w:t>Ul</w:t>
            </w:r>
            <w:r>
              <w:rPr>
                <w:sz w:val="18"/>
                <w:szCs w:val="18"/>
              </w:rPr>
              <w:t xml:space="preserve">. </w:t>
            </w:r>
            <w:r w:rsidRPr="00B95825">
              <w:rPr>
                <w:sz w:val="18"/>
                <w:szCs w:val="18"/>
              </w:rPr>
              <w:t>Szkolna 3</w:t>
            </w:r>
          </w:p>
          <w:p w14:paraId="09699354" w14:textId="77777777" w:rsidR="00C9690E" w:rsidRPr="007A6BFE" w:rsidRDefault="00C9690E" w:rsidP="00C9690E">
            <w:pPr>
              <w:rPr>
                <w:sz w:val="18"/>
                <w:szCs w:val="18"/>
              </w:rPr>
            </w:pPr>
            <w:r w:rsidRPr="00B95825">
              <w:rPr>
                <w:sz w:val="18"/>
                <w:szCs w:val="18"/>
              </w:rPr>
              <w:t>77-125 Półczno</w:t>
            </w:r>
          </w:p>
          <w:p w14:paraId="72D642E3" w14:textId="77777777" w:rsidR="00C9690E" w:rsidRPr="007A6BFE" w:rsidRDefault="00C9690E" w:rsidP="00C9690E">
            <w:pPr>
              <w:rPr>
                <w:sz w:val="18"/>
                <w:szCs w:val="18"/>
              </w:rPr>
            </w:pPr>
          </w:p>
        </w:tc>
        <w:tc>
          <w:tcPr>
            <w:tcW w:w="1467" w:type="dxa"/>
          </w:tcPr>
          <w:p w14:paraId="20D103EA" w14:textId="07CB7F57" w:rsidR="00C9690E" w:rsidRDefault="00C9690E" w:rsidP="00C969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Róża Rudnik</w:t>
            </w:r>
          </w:p>
        </w:tc>
        <w:tc>
          <w:tcPr>
            <w:tcW w:w="1287" w:type="dxa"/>
          </w:tcPr>
          <w:p w14:paraId="0D8FEED2" w14:textId="375A42BE" w:rsidR="00C9690E" w:rsidRDefault="00C9690E" w:rsidP="00C969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647" w:type="dxa"/>
          </w:tcPr>
          <w:p w14:paraId="65C9945A" w14:textId="47F86C71" w:rsidR="00C9690E" w:rsidRPr="003C3557" w:rsidRDefault="00C9690E" w:rsidP="00C9690E">
            <w:pPr>
              <w:rPr>
                <w:sz w:val="18"/>
                <w:szCs w:val="18"/>
              </w:rPr>
            </w:pPr>
            <w:r w:rsidRPr="003C3557">
              <w:rPr>
                <w:sz w:val="18"/>
                <w:szCs w:val="18"/>
              </w:rPr>
              <w:t>Zajęcia we wskazanym okresie w każdy pracujący</w:t>
            </w:r>
            <w:r>
              <w:rPr>
                <w:sz w:val="18"/>
                <w:szCs w:val="18"/>
              </w:rPr>
              <w:t xml:space="preserve"> poniedziałek w godz. 13.05-13.50, wtorek w godz. 12.40-13.25 oraz środę w godz. 13.35-14.20.</w:t>
            </w:r>
          </w:p>
        </w:tc>
      </w:tr>
      <w:tr w:rsidR="00D0695A" w:rsidRPr="00AF3DB6" w14:paraId="642667FF" w14:textId="77777777" w:rsidTr="00896F62">
        <w:tc>
          <w:tcPr>
            <w:tcW w:w="553" w:type="dxa"/>
          </w:tcPr>
          <w:p w14:paraId="7401E0BF" w14:textId="062B6098" w:rsidR="00D0695A" w:rsidRDefault="00D0695A" w:rsidP="00D0695A">
            <w:r>
              <w:t>1</w:t>
            </w:r>
            <w:r w:rsidR="00B56400">
              <w:t>7</w:t>
            </w:r>
            <w:r>
              <w:t>.</w:t>
            </w:r>
          </w:p>
        </w:tc>
        <w:tc>
          <w:tcPr>
            <w:tcW w:w="3982" w:type="dxa"/>
          </w:tcPr>
          <w:p w14:paraId="07180789" w14:textId="4CBE30A1" w:rsidR="00D0695A" w:rsidRDefault="00D0695A" w:rsidP="00D06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Indywidualne zajęcia </w:t>
            </w:r>
            <w:r w:rsidRPr="0084004B">
              <w:rPr>
                <w:sz w:val="18"/>
                <w:szCs w:val="18"/>
              </w:rPr>
              <w:t>z umiejętności emocjonalno-społ</w:t>
            </w:r>
            <w:r>
              <w:rPr>
                <w:sz w:val="18"/>
                <w:szCs w:val="18"/>
              </w:rPr>
              <w:t>ecznych</w:t>
            </w:r>
          </w:p>
        </w:tc>
        <w:tc>
          <w:tcPr>
            <w:tcW w:w="1971" w:type="dxa"/>
          </w:tcPr>
          <w:p w14:paraId="3FE5C7E5" w14:textId="71C77588" w:rsidR="00D0695A" w:rsidRDefault="00D0695A" w:rsidP="00D0695A">
            <w:pPr>
              <w:jc w:val="center"/>
              <w:rPr>
                <w:sz w:val="18"/>
                <w:szCs w:val="18"/>
              </w:rPr>
            </w:pPr>
            <w:r w:rsidRPr="00771470">
              <w:rPr>
                <w:sz w:val="18"/>
                <w:szCs w:val="18"/>
              </w:rPr>
              <w:t>0</w:t>
            </w:r>
            <w:r w:rsidR="00FA20A4">
              <w:rPr>
                <w:sz w:val="18"/>
                <w:szCs w:val="18"/>
              </w:rPr>
              <w:t>5</w:t>
            </w:r>
            <w:r w:rsidRPr="00771470">
              <w:rPr>
                <w:sz w:val="18"/>
                <w:szCs w:val="18"/>
              </w:rPr>
              <w:t>.10.2026 r.-30.11.2026 r.</w:t>
            </w:r>
          </w:p>
        </w:tc>
        <w:tc>
          <w:tcPr>
            <w:tcW w:w="1507" w:type="dxa"/>
          </w:tcPr>
          <w:p w14:paraId="78F838D2" w14:textId="206EA5CA" w:rsidR="00FA20A4" w:rsidRDefault="00D0695A" w:rsidP="00FA20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</w:t>
            </w:r>
            <w:r w:rsidR="00FA20A4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-</w:t>
            </w:r>
            <w:r w:rsidR="00FA20A4">
              <w:rPr>
                <w:sz w:val="18"/>
                <w:szCs w:val="18"/>
              </w:rPr>
              <w:t>14.15</w:t>
            </w:r>
          </w:p>
          <w:p w14:paraId="6D326DB6" w14:textId="0BF4E4B6" w:rsidR="00D0695A" w:rsidRDefault="00D0695A" w:rsidP="00D069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dxa"/>
          </w:tcPr>
          <w:p w14:paraId="0BE5188C" w14:textId="77777777" w:rsidR="00D0695A" w:rsidRPr="007A6BFE" w:rsidRDefault="00D0695A" w:rsidP="00D0695A">
            <w:pPr>
              <w:rPr>
                <w:sz w:val="18"/>
                <w:szCs w:val="18"/>
              </w:rPr>
            </w:pPr>
            <w:r w:rsidRPr="007A6BFE">
              <w:rPr>
                <w:sz w:val="18"/>
                <w:szCs w:val="18"/>
              </w:rPr>
              <w:t xml:space="preserve">SP w </w:t>
            </w:r>
            <w:r>
              <w:rPr>
                <w:sz w:val="18"/>
                <w:szCs w:val="18"/>
              </w:rPr>
              <w:t>Półcznie</w:t>
            </w:r>
          </w:p>
          <w:p w14:paraId="6EEB685B" w14:textId="77777777" w:rsidR="00D0695A" w:rsidRPr="00B95825" w:rsidRDefault="00D0695A" w:rsidP="00D0695A">
            <w:pPr>
              <w:rPr>
                <w:sz w:val="18"/>
                <w:szCs w:val="18"/>
              </w:rPr>
            </w:pPr>
            <w:r w:rsidRPr="007A6BFE">
              <w:rPr>
                <w:sz w:val="18"/>
                <w:szCs w:val="18"/>
              </w:rPr>
              <w:t>Ul</w:t>
            </w:r>
            <w:r>
              <w:rPr>
                <w:sz w:val="18"/>
                <w:szCs w:val="18"/>
              </w:rPr>
              <w:t xml:space="preserve">. </w:t>
            </w:r>
            <w:r w:rsidRPr="00B95825">
              <w:rPr>
                <w:sz w:val="18"/>
                <w:szCs w:val="18"/>
              </w:rPr>
              <w:t>Szkolna 3</w:t>
            </w:r>
          </w:p>
          <w:p w14:paraId="580F5F6C" w14:textId="77777777" w:rsidR="00D0695A" w:rsidRPr="007A6BFE" w:rsidRDefault="00D0695A" w:rsidP="00D0695A">
            <w:pPr>
              <w:rPr>
                <w:sz w:val="18"/>
                <w:szCs w:val="18"/>
              </w:rPr>
            </w:pPr>
            <w:r w:rsidRPr="00B95825">
              <w:rPr>
                <w:sz w:val="18"/>
                <w:szCs w:val="18"/>
              </w:rPr>
              <w:t>77-125 Półczno</w:t>
            </w:r>
          </w:p>
          <w:p w14:paraId="42A7D0EF" w14:textId="284576A3" w:rsidR="00D0695A" w:rsidRPr="007A6BFE" w:rsidRDefault="00D0695A" w:rsidP="00D0695A">
            <w:pPr>
              <w:rPr>
                <w:sz w:val="18"/>
                <w:szCs w:val="18"/>
              </w:rPr>
            </w:pPr>
          </w:p>
        </w:tc>
        <w:tc>
          <w:tcPr>
            <w:tcW w:w="1467" w:type="dxa"/>
          </w:tcPr>
          <w:p w14:paraId="3B07375E" w14:textId="57623002" w:rsidR="00D0695A" w:rsidRDefault="00FA20A4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Marlena Skawińska</w:t>
            </w:r>
          </w:p>
        </w:tc>
        <w:tc>
          <w:tcPr>
            <w:tcW w:w="1287" w:type="dxa"/>
          </w:tcPr>
          <w:p w14:paraId="1EE3E31F" w14:textId="139FE367" w:rsidR="00D0695A" w:rsidRDefault="00FA20A4" w:rsidP="00D069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47" w:type="dxa"/>
          </w:tcPr>
          <w:p w14:paraId="278CEB2A" w14:textId="0F9A6462" w:rsidR="00D0695A" w:rsidRPr="003C3557" w:rsidRDefault="00D0695A" w:rsidP="00D0695A">
            <w:pPr>
              <w:rPr>
                <w:sz w:val="18"/>
                <w:szCs w:val="18"/>
              </w:rPr>
            </w:pPr>
            <w:r w:rsidRPr="003C3557">
              <w:rPr>
                <w:sz w:val="18"/>
                <w:szCs w:val="18"/>
              </w:rPr>
              <w:t>Zajęcia we wskazanym okresie w każdy pracujący</w:t>
            </w:r>
            <w:r w:rsidR="00FA20A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poniedziałek w godz.</w:t>
            </w:r>
            <w:r w:rsidR="00FA20A4">
              <w:rPr>
                <w:sz w:val="18"/>
                <w:szCs w:val="18"/>
              </w:rPr>
              <w:t xml:space="preserve"> 7.15-8.00 oraz wtorek w godz. 13.30-14.15.</w:t>
            </w:r>
          </w:p>
        </w:tc>
      </w:tr>
      <w:tr w:rsidR="00C9690E" w:rsidRPr="00AF3DB6" w14:paraId="121EF569" w14:textId="77777777" w:rsidTr="00896F62">
        <w:tc>
          <w:tcPr>
            <w:tcW w:w="553" w:type="dxa"/>
          </w:tcPr>
          <w:p w14:paraId="2B7A3EAF" w14:textId="36F0290A" w:rsidR="00C9690E" w:rsidRDefault="00C9690E" w:rsidP="00C9690E">
            <w:r>
              <w:t>1</w:t>
            </w:r>
            <w:r w:rsidR="00B56400">
              <w:t>8</w:t>
            </w:r>
            <w:r>
              <w:t>.</w:t>
            </w:r>
          </w:p>
        </w:tc>
        <w:tc>
          <w:tcPr>
            <w:tcW w:w="3982" w:type="dxa"/>
          </w:tcPr>
          <w:p w14:paraId="0BC38F60" w14:textId="57A3F4A4" w:rsidR="00C9690E" w:rsidRDefault="00C9690E" w:rsidP="00C969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Indywidualne zajęcia </w:t>
            </w:r>
            <w:r w:rsidRPr="0084004B">
              <w:rPr>
                <w:sz w:val="18"/>
                <w:szCs w:val="18"/>
              </w:rPr>
              <w:t>z umiejętności emocjonalno-społ</w:t>
            </w:r>
            <w:r>
              <w:rPr>
                <w:sz w:val="18"/>
                <w:szCs w:val="18"/>
              </w:rPr>
              <w:t>ecznych</w:t>
            </w:r>
          </w:p>
        </w:tc>
        <w:tc>
          <w:tcPr>
            <w:tcW w:w="1971" w:type="dxa"/>
          </w:tcPr>
          <w:p w14:paraId="68601A82" w14:textId="005F0F4F" w:rsidR="00C9690E" w:rsidRPr="00771470" w:rsidRDefault="004D4A3A" w:rsidP="00C969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  <w:r w:rsidR="00C9690E" w:rsidRPr="00771470">
              <w:rPr>
                <w:sz w:val="18"/>
                <w:szCs w:val="18"/>
              </w:rPr>
              <w:t>.10.2026 r.-30.11.2026 r.</w:t>
            </w:r>
          </w:p>
        </w:tc>
        <w:tc>
          <w:tcPr>
            <w:tcW w:w="1507" w:type="dxa"/>
          </w:tcPr>
          <w:p w14:paraId="708ABBF5" w14:textId="518473A8" w:rsidR="00C9690E" w:rsidRDefault="00C9690E" w:rsidP="00C969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8.00-14.20</w:t>
            </w:r>
          </w:p>
          <w:p w14:paraId="49E5D5C0" w14:textId="77777777" w:rsidR="00C9690E" w:rsidRDefault="00C9690E" w:rsidP="00C969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dxa"/>
          </w:tcPr>
          <w:p w14:paraId="15599E0B" w14:textId="77777777" w:rsidR="00C9690E" w:rsidRPr="007A6BFE" w:rsidRDefault="00C9690E" w:rsidP="00C9690E">
            <w:pPr>
              <w:rPr>
                <w:sz w:val="18"/>
                <w:szCs w:val="18"/>
              </w:rPr>
            </w:pPr>
            <w:r w:rsidRPr="007A6BFE">
              <w:rPr>
                <w:sz w:val="18"/>
                <w:szCs w:val="18"/>
              </w:rPr>
              <w:t xml:space="preserve">SP w </w:t>
            </w:r>
            <w:r>
              <w:rPr>
                <w:sz w:val="18"/>
                <w:szCs w:val="18"/>
              </w:rPr>
              <w:t>Półcznie</w:t>
            </w:r>
          </w:p>
          <w:p w14:paraId="2A10BF2C" w14:textId="77777777" w:rsidR="00C9690E" w:rsidRPr="00B95825" w:rsidRDefault="00C9690E" w:rsidP="00C9690E">
            <w:pPr>
              <w:rPr>
                <w:sz w:val="18"/>
                <w:szCs w:val="18"/>
              </w:rPr>
            </w:pPr>
            <w:r w:rsidRPr="007A6BFE">
              <w:rPr>
                <w:sz w:val="18"/>
                <w:szCs w:val="18"/>
              </w:rPr>
              <w:t>Ul</w:t>
            </w:r>
            <w:r>
              <w:rPr>
                <w:sz w:val="18"/>
                <w:szCs w:val="18"/>
              </w:rPr>
              <w:t xml:space="preserve">. </w:t>
            </w:r>
            <w:r w:rsidRPr="00B95825">
              <w:rPr>
                <w:sz w:val="18"/>
                <w:szCs w:val="18"/>
              </w:rPr>
              <w:t>Szkolna 3</w:t>
            </w:r>
          </w:p>
          <w:p w14:paraId="5F82D725" w14:textId="77777777" w:rsidR="00C9690E" w:rsidRPr="007A6BFE" w:rsidRDefault="00C9690E" w:rsidP="00C9690E">
            <w:pPr>
              <w:rPr>
                <w:sz w:val="18"/>
                <w:szCs w:val="18"/>
              </w:rPr>
            </w:pPr>
            <w:r w:rsidRPr="00B95825">
              <w:rPr>
                <w:sz w:val="18"/>
                <w:szCs w:val="18"/>
              </w:rPr>
              <w:t>77-125 Półczno</w:t>
            </w:r>
          </w:p>
          <w:p w14:paraId="11460F81" w14:textId="77777777" w:rsidR="00C9690E" w:rsidRPr="007A6BFE" w:rsidRDefault="00C9690E" w:rsidP="00C9690E">
            <w:pPr>
              <w:rPr>
                <w:sz w:val="18"/>
                <w:szCs w:val="18"/>
              </w:rPr>
            </w:pPr>
          </w:p>
        </w:tc>
        <w:tc>
          <w:tcPr>
            <w:tcW w:w="1467" w:type="dxa"/>
          </w:tcPr>
          <w:p w14:paraId="47CD78CB" w14:textId="19EC263C" w:rsidR="00C9690E" w:rsidRDefault="00C9690E" w:rsidP="00C969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Aneta Wrońska</w:t>
            </w:r>
          </w:p>
        </w:tc>
        <w:tc>
          <w:tcPr>
            <w:tcW w:w="1287" w:type="dxa"/>
          </w:tcPr>
          <w:p w14:paraId="309FCEAD" w14:textId="34A50BBA" w:rsidR="00C9690E" w:rsidRDefault="00C9690E" w:rsidP="00C969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647" w:type="dxa"/>
          </w:tcPr>
          <w:p w14:paraId="7DC88EE5" w14:textId="02B04D99" w:rsidR="00C9690E" w:rsidRPr="003C3557" w:rsidRDefault="00C9690E" w:rsidP="00C9690E">
            <w:pPr>
              <w:rPr>
                <w:sz w:val="18"/>
                <w:szCs w:val="18"/>
              </w:rPr>
            </w:pPr>
            <w:r w:rsidRPr="003C3557">
              <w:rPr>
                <w:sz w:val="18"/>
                <w:szCs w:val="18"/>
              </w:rPr>
              <w:t>Zajęcia we wskazanym okresie w każdy pracujący</w:t>
            </w:r>
            <w:r>
              <w:rPr>
                <w:sz w:val="18"/>
                <w:szCs w:val="18"/>
              </w:rPr>
              <w:t xml:space="preserve"> poniedziałek w godz. 13.20-14.05 oraz środę w godz. 8.00-8.45 i 13.35-14.20.</w:t>
            </w:r>
            <w:r w:rsidR="000D1D12">
              <w:rPr>
                <w:sz w:val="18"/>
                <w:szCs w:val="18"/>
              </w:rPr>
              <w:t xml:space="preserve"> Dodatkowe zajęcia: 06.10 w godz. 7.10-7.55.</w:t>
            </w:r>
          </w:p>
        </w:tc>
      </w:tr>
    </w:tbl>
    <w:p w14:paraId="06CD6A62" w14:textId="77777777" w:rsidR="00D93707" w:rsidRPr="006261B8" w:rsidRDefault="00D93707" w:rsidP="00F45859"/>
    <w:sectPr w:rsidR="00D93707" w:rsidRPr="006261B8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74691" w14:textId="77777777" w:rsidR="00C81FCB" w:rsidRDefault="00C81FCB">
      <w:r>
        <w:separator/>
      </w:r>
    </w:p>
  </w:endnote>
  <w:endnote w:type="continuationSeparator" w:id="0">
    <w:p w14:paraId="0DD0EADA" w14:textId="77777777" w:rsidR="00C81FCB" w:rsidRDefault="00C81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D7B98" w14:textId="77777777" w:rsidR="007B2500" w:rsidRPr="00124D4A" w:rsidRDefault="007B25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87E9B" w14:textId="2B77C440" w:rsidR="007B2500" w:rsidRDefault="00690C1C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ptab w:relativeTo="margin" w:alignment="right" w:leader="none"/>
    </w:r>
    <w:r>
      <w:rPr>
        <w:noProof/>
      </w:rPr>
      <w:ptab w:relativeTo="margin" w:alignment="center" w:leader="none"/>
    </w:r>
    <w:r>
      <w:rPr>
        <w:noProof/>
      </w:rPr>
      <w:ptab w:relativeTo="margin" w:alignment="left" w:leader="none"/>
    </w:r>
    <w:r w:rsidR="00321ECF">
      <w:rPr>
        <w:noProof/>
      </w:rPr>
      <w:drawing>
        <wp:inline distT="0" distB="0" distL="0" distR="0" wp14:anchorId="1EE6D230" wp14:editId="181A35F6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7DDA26" w14:textId="77777777" w:rsidR="004C68E6" w:rsidRPr="00B01F08" w:rsidRDefault="004C68E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42D2E" w14:textId="77777777" w:rsidR="00C81FCB" w:rsidRDefault="00C81FCB">
      <w:r>
        <w:separator/>
      </w:r>
    </w:p>
  </w:footnote>
  <w:footnote w:type="continuationSeparator" w:id="0">
    <w:p w14:paraId="54ECA308" w14:textId="77777777" w:rsidR="00C81FCB" w:rsidRDefault="00C81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9EF41" w14:textId="77777777" w:rsidR="00F5032F" w:rsidRDefault="00F5032F" w:rsidP="009A4ACC">
    <w:pPr>
      <w:pStyle w:val="Nagwek"/>
      <w:ind w:left="-1134"/>
    </w:pPr>
  </w:p>
  <w:p w14:paraId="6EDC8486" w14:textId="77777777" w:rsidR="009A4ACC" w:rsidRDefault="009A4ACC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29210" w14:textId="7AE1B91F" w:rsidR="000174EA" w:rsidRDefault="00690C1C" w:rsidP="00C8100D">
    <w:pPr>
      <w:pStyle w:val="Nagwek"/>
      <w:tabs>
        <w:tab w:val="clear" w:pos="4536"/>
        <w:tab w:val="center" w:pos="4962"/>
      </w:tabs>
      <w:ind w:left="-993"/>
    </w:pPr>
    <w:r>
      <w:ptab w:relativeTo="margin" w:alignment="center" w:leader="none"/>
    </w:r>
  </w:p>
  <w:p w14:paraId="5EFA4BF9" w14:textId="4087C748" w:rsidR="000174EA" w:rsidRDefault="00690C1C" w:rsidP="00DD00AB">
    <w:pPr>
      <w:pStyle w:val="Nagwek"/>
      <w:tabs>
        <w:tab w:val="clear" w:pos="4536"/>
        <w:tab w:val="clear" w:pos="9072"/>
        <w:tab w:val="left" w:pos="3583"/>
      </w:tabs>
      <w:ind w:left="-993"/>
    </w:pPr>
    <w:r>
      <w:rPr>
        <w:noProof/>
      </w:rPr>
      <w:ptab w:relativeTo="margin" w:alignment="center" w:leader="none"/>
    </w:r>
    <w:r w:rsidR="00DD00AB">
      <w:rPr>
        <w:noProof/>
      </w:rPr>
      <w:drawing>
        <wp:inline distT="0" distB="0" distL="0" distR="0" wp14:anchorId="0D622E59" wp14:editId="0A98B1BA">
          <wp:extent cx="6977379" cy="818515"/>
          <wp:effectExtent l="0" t="0" r="0" b="635"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8909" cy="818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7312"/>
    <w:multiLevelType w:val="hybridMultilevel"/>
    <w:tmpl w:val="F5822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05634"/>
    <w:multiLevelType w:val="hybridMultilevel"/>
    <w:tmpl w:val="98603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4136CD"/>
    <w:multiLevelType w:val="hybridMultilevel"/>
    <w:tmpl w:val="469EAD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F2C53"/>
    <w:multiLevelType w:val="hybridMultilevel"/>
    <w:tmpl w:val="5D887F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4E64D4"/>
    <w:multiLevelType w:val="hybridMultilevel"/>
    <w:tmpl w:val="A5AE98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A35C0A"/>
    <w:multiLevelType w:val="multilevel"/>
    <w:tmpl w:val="428E9EAC"/>
    <w:numStyleLink w:val="Lista1"/>
  </w:abstractNum>
  <w:num w:numId="1" w16cid:durableId="1148286381">
    <w:abstractNumId w:val="6"/>
  </w:num>
  <w:num w:numId="2" w16cid:durableId="351035747">
    <w:abstractNumId w:val="8"/>
  </w:num>
  <w:num w:numId="3" w16cid:durableId="1541555133">
    <w:abstractNumId w:val="7"/>
  </w:num>
  <w:num w:numId="4" w16cid:durableId="1226378777">
    <w:abstractNumId w:val="2"/>
  </w:num>
  <w:num w:numId="5" w16cid:durableId="1211576953">
    <w:abstractNumId w:val="0"/>
  </w:num>
  <w:num w:numId="6" w16cid:durableId="1062482432">
    <w:abstractNumId w:val="5"/>
  </w:num>
  <w:num w:numId="7" w16cid:durableId="1725718111">
    <w:abstractNumId w:val="3"/>
  </w:num>
  <w:num w:numId="8" w16cid:durableId="123889710">
    <w:abstractNumId w:val="1"/>
  </w:num>
  <w:num w:numId="9" w16cid:durableId="8151431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2D7F520-14FF-43B4-BE67-785BE1199942}"/>
  </w:docVars>
  <w:rsids>
    <w:rsidRoot w:val="001A02A1"/>
    <w:rsid w:val="000010C1"/>
    <w:rsid w:val="000022CB"/>
    <w:rsid w:val="0000540C"/>
    <w:rsid w:val="00006859"/>
    <w:rsid w:val="000068A9"/>
    <w:rsid w:val="00010D49"/>
    <w:rsid w:val="00011173"/>
    <w:rsid w:val="00011AF7"/>
    <w:rsid w:val="0001289A"/>
    <w:rsid w:val="00012CC9"/>
    <w:rsid w:val="00013BF3"/>
    <w:rsid w:val="00013EF8"/>
    <w:rsid w:val="00014058"/>
    <w:rsid w:val="000148FC"/>
    <w:rsid w:val="000174EA"/>
    <w:rsid w:val="000239B1"/>
    <w:rsid w:val="00024AF7"/>
    <w:rsid w:val="0002609F"/>
    <w:rsid w:val="00026469"/>
    <w:rsid w:val="00026CCC"/>
    <w:rsid w:val="00027239"/>
    <w:rsid w:val="000307C1"/>
    <w:rsid w:val="00030E87"/>
    <w:rsid w:val="00032C81"/>
    <w:rsid w:val="0003365C"/>
    <w:rsid w:val="000364DF"/>
    <w:rsid w:val="00040599"/>
    <w:rsid w:val="00041ECB"/>
    <w:rsid w:val="00043185"/>
    <w:rsid w:val="00044EB9"/>
    <w:rsid w:val="0004510B"/>
    <w:rsid w:val="000477D1"/>
    <w:rsid w:val="00050382"/>
    <w:rsid w:val="00052D49"/>
    <w:rsid w:val="000533D0"/>
    <w:rsid w:val="00054B58"/>
    <w:rsid w:val="00054F77"/>
    <w:rsid w:val="0005599F"/>
    <w:rsid w:val="00056FD9"/>
    <w:rsid w:val="0006083E"/>
    <w:rsid w:val="00061F20"/>
    <w:rsid w:val="00063079"/>
    <w:rsid w:val="00064A1E"/>
    <w:rsid w:val="00065330"/>
    <w:rsid w:val="00065442"/>
    <w:rsid w:val="00065976"/>
    <w:rsid w:val="00067E1D"/>
    <w:rsid w:val="00072B59"/>
    <w:rsid w:val="00073D6E"/>
    <w:rsid w:val="000746B4"/>
    <w:rsid w:val="00075043"/>
    <w:rsid w:val="00075C8E"/>
    <w:rsid w:val="00077198"/>
    <w:rsid w:val="00077A4C"/>
    <w:rsid w:val="00080D83"/>
    <w:rsid w:val="00080F80"/>
    <w:rsid w:val="00083679"/>
    <w:rsid w:val="00085C33"/>
    <w:rsid w:val="00087025"/>
    <w:rsid w:val="00090688"/>
    <w:rsid w:val="000909FD"/>
    <w:rsid w:val="00091919"/>
    <w:rsid w:val="000921F8"/>
    <w:rsid w:val="00093CE1"/>
    <w:rsid w:val="00094819"/>
    <w:rsid w:val="00095909"/>
    <w:rsid w:val="00096424"/>
    <w:rsid w:val="00097871"/>
    <w:rsid w:val="000A3836"/>
    <w:rsid w:val="000A3EE0"/>
    <w:rsid w:val="000A5E54"/>
    <w:rsid w:val="000A6EBF"/>
    <w:rsid w:val="000A74DD"/>
    <w:rsid w:val="000B0468"/>
    <w:rsid w:val="000B2E12"/>
    <w:rsid w:val="000B34B8"/>
    <w:rsid w:val="000B4B9A"/>
    <w:rsid w:val="000B513A"/>
    <w:rsid w:val="000B5BC0"/>
    <w:rsid w:val="000B5D06"/>
    <w:rsid w:val="000B5F11"/>
    <w:rsid w:val="000B67DD"/>
    <w:rsid w:val="000B76A5"/>
    <w:rsid w:val="000C1463"/>
    <w:rsid w:val="000C18E1"/>
    <w:rsid w:val="000C2381"/>
    <w:rsid w:val="000C2FD3"/>
    <w:rsid w:val="000C3E23"/>
    <w:rsid w:val="000C48E8"/>
    <w:rsid w:val="000C515C"/>
    <w:rsid w:val="000C55F2"/>
    <w:rsid w:val="000D152F"/>
    <w:rsid w:val="000D1BF6"/>
    <w:rsid w:val="000D1D12"/>
    <w:rsid w:val="000D270D"/>
    <w:rsid w:val="000D283E"/>
    <w:rsid w:val="000D311D"/>
    <w:rsid w:val="000D3195"/>
    <w:rsid w:val="000D3671"/>
    <w:rsid w:val="000D3678"/>
    <w:rsid w:val="000D6D13"/>
    <w:rsid w:val="000D6EBA"/>
    <w:rsid w:val="000D6F5D"/>
    <w:rsid w:val="000D7E62"/>
    <w:rsid w:val="000D7FC9"/>
    <w:rsid w:val="000E14C9"/>
    <w:rsid w:val="000E1AD5"/>
    <w:rsid w:val="000E1BCB"/>
    <w:rsid w:val="000E1D5B"/>
    <w:rsid w:val="000E2A6A"/>
    <w:rsid w:val="000E4298"/>
    <w:rsid w:val="000E5162"/>
    <w:rsid w:val="000E546C"/>
    <w:rsid w:val="000E6DCE"/>
    <w:rsid w:val="000F4EEA"/>
    <w:rsid w:val="000F682A"/>
    <w:rsid w:val="000F6A9D"/>
    <w:rsid w:val="000F6E25"/>
    <w:rsid w:val="0010030C"/>
    <w:rsid w:val="00104CB6"/>
    <w:rsid w:val="00107052"/>
    <w:rsid w:val="00110400"/>
    <w:rsid w:val="001107E3"/>
    <w:rsid w:val="00111673"/>
    <w:rsid w:val="0011324B"/>
    <w:rsid w:val="00114C03"/>
    <w:rsid w:val="00117A53"/>
    <w:rsid w:val="00120BC8"/>
    <w:rsid w:val="001220E8"/>
    <w:rsid w:val="00122157"/>
    <w:rsid w:val="00122757"/>
    <w:rsid w:val="00124438"/>
    <w:rsid w:val="00124641"/>
    <w:rsid w:val="00124D4A"/>
    <w:rsid w:val="00127923"/>
    <w:rsid w:val="00127A92"/>
    <w:rsid w:val="00127B7D"/>
    <w:rsid w:val="00127C2D"/>
    <w:rsid w:val="00130312"/>
    <w:rsid w:val="001304E7"/>
    <w:rsid w:val="001306EF"/>
    <w:rsid w:val="001309FD"/>
    <w:rsid w:val="00130B23"/>
    <w:rsid w:val="00130EBA"/>
    <w:rsid w:val="001314CD"/>
    <w:rsid w:val="00132192"/>
    <w:rsid w:val="001327E7"/>
    <w:rsid w:val="00132AB8"/>
    <w:rsid w:val="00132C1A"/>
    <w:rsid w:val="00132F23"/>
    <w:rsid w:val="0013306E"/>
    <w:rsid w:val="00133F2E"/>
    <w:rsid w:val="00133F70"/>
    <w:rsid w:val="0013465E"/>
    <w:rsid w:val="00134A74"/>
    <w:rsid w:val="00135A24"/>
    <w:rsid w:val="00136048"/>
    <w:rsid w:val="00136958"/>
    <w:rsid w:val="001376F7"/>
    <w:rsid w:val="001405F6"/>
    <w:rsid w:val="00140CA2"/>
    <w:rsid w:val="0014168B"/>
    <w:rsid w:val="00141A58"/>
    <w:rsid w:val="00142170"/>
    <w:rsid w:val="00142E53"/>
    <w:rsid w:val="001435CF"/>
    <w:rsid w:val="0014376B"/>
    <w:rsid w:val="00144169"/>
    <w:rsid w:val="00146449"/>
    <w:rsid w:val="001520FF"/>
    <w:rsid w:val="00153E3B"/>
    <w:rsid w:val="0015531B"/>
    <w:rsid w:val="00156ECD"/>
    <w:rsid w:val="0016149E"/>
    <w:rsid w:val="00162B19"/>
    <w:rsid w:val="00163768"/>
    <w:rsid w:val="00164EDE"/>
    <w:rsid w:val="00166FFD"/>
    <w:rsid w:val="00167582"/>
    <w:rsid w:val="00167AF0"/>
    <w:rsid w:val="00167E85"/>
    <w:rsid w:val="00167FAE"/>
    <w:rsid w:val="00170BBD"/>
    <w:rsid w:val="00172AF6"/>
    <w:rsid w:val="00174141"/>
    <w:rsid w:val="00175DA7"/>
    <w:rsid w:val="00177466"/>
    <w:rsid w:val="00177951"/>
    <w:rsid w:val="001826DB"/>
    <w:rsid w:val="00183389"/>
    <w:rsid w:val="001852F7"/>
    <w:rsid w:val="001868D6"/>
    <w:rsid w:val="00186A2C"/>
    <w:rsid w:val="0018785F"/>
    <w:rsid w:val="00191DC6"/>
    <w:rsid w:val="001924DA"/>
    <w:rsid w:val="001927C9"/>
    <w:rsid w:val="00195F38"/>
    <w:rsid w:val="001961F5"/>
    <w:rsid w:val="00196D3E"/>
    <w:rsid w:val="00196F9F"/>
    <w:rsid w:val="00196FD0"/>
    <w:rsid w:val="0019767D"/>
    <w:rsid w:val="001A02A1"/>
    <w:rsid w:val="001A1074"/>
    <w:rsid w:val="001A3D33"/>
    <w:rsid w:val="001A5DB8"/>
    <w:rsid w:val="001A62E1"/>
    <w:rsid w:val="001A6C23"/>
    <w:rsid w:val="001B1A7B"/>
    <w:rsid w:val="001B210F"/>
    <w:rsid w:val="001B39D0"/>
    <w:rsid w:val="001B6EC2"/>
    <w:rsid w:val="001B7C02"/>
    <w:rsid w:val="001C01DC"/>
    <w:rsid w:val="001C10DE"/>
    <w:rsid w:val="001C296F"/>
    <w:rsid w:val="001C342A"/>
    <w:rsid w:val="001C3E4D"/>
    <w:rsid w:val="001C3F0C"/>
    <w:rsid w:val="001C533D"/>
    <w:rsid w:val="001C7BD4"/>
    <w:rsid w:val="001C7F5C"/>
    <w:rsid w:val="001D059A"/>
    <w:rsid w:val="001D06FE"/>
    <w:rsid w:val="001D0A42"/>
    <w:rsid w:val="001D1496"/>
    <w:rsid w:val="001D1A3C"/>
    <w:rsid w:val="001D1E8B"/>
    <w:rsid w:val="001E0993"/>
    <w:rsid w:val="001E1180"/>
    <w:rsid w:val="001E3DCA"/>
    <w:rsid w:val="001E54D3"/>
    <w:rsid w:val="001E7CDC"/>
    <w:rsid w:val="001F1979"/>
    <w:rsid w:val="001F2656"/>
    <w:rsid w:val="001F2C7E"/>
    <w:rsid w:val="001F51CE"/>
    <w:rsid w:val="001F5B62"/>
    <w:rsid w:val="001F5FD0"/>
    <w:rsid w:val="001F7984"/>
    <w:rsid w:val="001F7ADD"/>
    <w:rsid w:val="00200589"/>
    <w:rsid w:val="00200C80"/>
    <w:rsid w:val="00201341"/>
    <w:rsid w:val="00202493"/>
    <w:rsid w:val="00202678"/>
    <w:rsid w:val="0020409F"/>
    <w:rsid w:val="00204A5A"/>
    <w:rsid w:val="00206168"/>
    <w:rsid w:val="00207633"/>
    <w:rsid w:val="00212737"/>
    <w:rsid w:val="00212E73"/>
    <w:rsid w:val="00213496"/>
    <w:rsid w:val="002166C7"/>
    <w:rsid w:val="00217A0D"/>
    <w:rsid w:val="00221789"/>
    <w:rsid w:val="00222EDE"/>
    <w:rsid w:val="0022359C"/>
    <w:rsid w:val="002251D8"/>
    <w:rsid w:val="002270DB"/>
    <w:rsid w:val="00227255"/>
    <w:rsid w:val="00227E68"/>
    <w:rsid w:val="00230FB8"/>
    <w:rsid w:val="002347D3"/>
    <w:rsid w:val="00236849"/>
    <w:rsid w:val="00240888"/>
    <w:rsid w:val="00241C1F"/>
    <w:rsid w:val="002420A0"/>
    <w:rsid w:val="002425AE"/>
    <w:rsid w:val="00244B75"/>
    <w:rsid w:val="00245269"/>
    <w:rsid w:val="00245BC1"/>
    <w:rsid w:val="00250781"/>
    <w:rsid w:val="00251943"/>
    <w:rsid w:val="002529E4"/>
    <w:rsid w:val="00252D8E"/>
    <w:rsid w:val="002530B2"/>
    <w:rsid w:val="00254107"/>
    <w:rsid w:val="00254CD0"/>
    <w:rsid w:val="002555F8"/>
    <w:rsid w:val="0025741D"/>
    <w:rsid w:val="00257ED4"/>
    <w:rsid w:val="00260370"/>
    <w:rsid w:val="002633D4"/>
    <w:rsid w:val="00263557"/>
    <w:rsid w:val="002639C9"/>
    <w:rsid w:val="0026408D"/>
    <w:rsid w:val="00264712"/>
    <w:rsid w:val="00266899"/>
    <w:rsid w:val="00267173"/>
    <w:rsid w:val="002673E9"/>
    <w:rsid w:val="00267983"/>
    <w:rsid w:val="00267B03"/>
    <w:rsid w:val="00272778"/>
    <w:rsid w:val="00273016"/>
    <w:rsid w:val="0027462C"/>
    <w:rsid w:val="00275B24"/>
    <w:rsid w:val="00275BCA"/>
    <w:rsid w:val="00276C2B"/>
    <w:rsid w:val="00277652"/>
    <w:rsid w:val="00277D69"/>
    <w:rsid w:val="0028162B"/>
    <w:rsid w:val="002822C4"/>
    <w:rsid w:val="00282A24"/>
    <w:rsid w:val="00283725"/>
    <w:rsid w:val="0028427D"/>
    <w:rsid w:val="002855B7"/>
    <w:rsid w:val="0028766A"/>
    <w:rsid w:val="002930F0"/>
    <w:rsid w:val="00295738"/>
    <w:rsid w:val="002A0498"/>
    <w:rsid w:val="002A0A4F"/>
    <w:rsid w:val="002A1609"/>
    <w:rsid w:val="002A2931"/>
    <w:rsid w:val="002A34E0"/>
    <w:rsid w:val="002A4491"/>
    <w:rsid w:val="002A5897"/>
    <w:rsid w:val="002A6752"/>
    <w:rsid w:val="002A67ED"/>
    <w:rsid w:val="002B022E"/>
    <w:rsid w:val="002B1E6F"/>
    <w:rsid w:val="002B24DD"/>
    <w:rsid w:val="002B3A8E"/>
    <w:rsid w:val="002B3CC1"/>
    <w:rsid w:val="002B5079"/>
    <w:rsid w:val="002B533E"/>
    <w:rsid w:val="002B590A"/>
    <w:rsid w:val="002B5D81"/>
    <w:rsid w:val="002B5F7E"/>
    <w:rsid w:val="002B6D41"/>
    <w:rsid w:val="002B70C5"/>
    <w:rsid w:val="002C15ED"/>
    <w:rsid w:val="002C2520"/>
    <w:rsid w:val="002C39EC"/>
    <w:rsid w:val="002C6347"/>
    <w:rsid w:val="002C6B8B"/>
    <w:rsid w:val="002C7969"/>
    <w:rsid w:val="002D1BEC"/>
    <w:rsid w:val="002D3701"/>
    <w:rsid w:val="002D376D"/>
    <w:rsid w:val="002D396B"/>
    <w:rsid w:val="002D3FED"/>
    <w:rsid w:val="002D56C3"/>
    <w:rsid w:val="002D5846"/>
    <w:rsid w:val="002D6511"/>
    <w:rsid w:val="002D667F"/>
    <w:rsid w:val="002D694C"/>
    <w:rsid w:val="002D6F57"/>
    <w:rsid w:val="002D74E7"/>
    <w:rsid w:val="002E2DB0"/>
    <w:rsid w:val="002E2DB4"/>
    <w:rsid w:val="002E396F"/>
    <w:rsid w:val="002E43C6"/>
    <w:rsid w:val="002E580C"/>
    <w:rsid w:val="002E6397"/>
    <w:rsid w:val="002E793F"/>
    <w:rsid w:val="002F0ABE"/>
    <w:rsid w:val="002F21E9"/>
    <w:rsid w:val="002F393D"/>
    <w:rsid w:val="002F3B6C"/>
    <w:rsid w:val="002F40F8"/>
    <w:rsid w:val="002F6396"/>
    <w:rsid w:val="002F7AAC"/>
    <w:rsid w:val="00300042"/>
    <w:rsid w:val="0030032F"/>
    <w:rsid w:val="00301C81"/>
    <w:rsid w:val="00302182"/>
    <w:rsid w:val="00302FBC"/>
    <w:rsid w:val="0030315A"/>
    <w:rsid w:val="003053B2"/>
    <w:rsid w:val="00306DDB"/>
    <w:rsid w:val="0031051B"/>
    <w:rsid w:val="00310D5A"/>
    <w:rsid w:val="00312BB4"/>
    <w:rsid w:val="00313885"/>
    <w:rsid w:val="00315901"/>
    <w:rsid w:val="003162DF"/>
    <w:rsid w:val="003179BC"/>
    <w:rsid w:val="00320AAC"/>
    <w:rsid w:val="0032169C"/>
    <w:rsid w:val="00321A77"/>
    <w:rsid w:val="00321ECF"/>
    <w:rsid w:val="00323430"/>
    <w:rsid w:val="00324A69"/>
    <w:rsid w:val="00324ED0"/>
    <w:rsid w:val="00325198"/>
    <w:rsid w:val="003257E2"/>
    <w:rsid w:val="00325A15"/>
    <w:rsid w:val="00334846"/>
    <w:rsid w:val="00334DBF"/>
    <w:rsid w:val="00335ACE"/>
    <w:rsid w:val="003360C2"/>
    <w:rsid w:val="003369F4"/>
    <w:rsid w:val="003373B9"/>
    <w:rsid w:val="00340131"/>
    <w:rsid w:val="00343C31"/>
    <w:rsid w:val="0034575B"/>
    <w:rsid w:val="00346232"/>
    <w:rsid w:val="00346297"/>
    <w:rsid w:val="0035010F"/>
    <w:rsid w:val="00350147"/>
    <w:rsid w:val="00350176"/>
    <w:rsid w:val="00351E0D"/>
    <w:rsid w:val="003525EB"/>
    <w:rsid w:val="003526F5"/>
    <w:rsid w:val="00352707"/>
    <w:rsid w:val="00352FF9"/>
    <w:rsid w:val="00353FB8"/>
    <w:rsid w:val="0035482A"/>
    <w:rsid w:val="00355C6D"/>
    <w:rsid w:val="003619F2"/>
    <w:rsid w:val="00361FBD"/>
    <w:rsid w:val="00362B0F"/>
    <w:rsid w:val="00362B93"/>
    <w:rsid w:val="00362D66"/>
    <w:rsid w:val="00363224"/>
    <w:rsid w:val="00363660"/>
    <w:rsid w:val="003638B5"/>
    <w:rsid w:val="003643A3"/>
    <w:rsid w:val="003657B7"/>
    <w:rsid w:val="00365820"/>
    <w:rsid w:val="003660C7"/>
    <w:rsid w:val="0036651A"/>
    <w:rsid w:val="0037100F"/>
    <w:rsid w:val="0037197A"/>
    <w:rsid w:val="00373261"/>
    <w:rsid w:val="00374C5A"/>
    <w:rsid w:val="003750B4"/>
    <w:rsid w:val="003757DB"/>
    <w:rsid w:val="00375FDE"/>
    <w:rsid w:val="00376733"/>
    <w:rsid w:val="0037722C"/>
    <w:rsid w:val="00380125"/>
    <w:rsid w:val="0038142A"/>
    <w:rsid w:val="00381626"/>
    <w:rsid w:val="003817FD"/>
    <w:rsid w:val="00384F93"/>
    <w:rsid w:val="00386547"/>
    <w:rsid w:val="00386C9D"/>
    <w:rsid w:val="00387EEB"/>
    <w:rsid w:val="00387F64"/>
    <w:rsid w:val="0039006F"/>
    <w:rsid w:val="0039015C"/>
    <w:rsid w:val="0039072F"/>
    <w:rsid w:val="00390A52"/>
    <w:rsid w:val="00392285"/>
    <w:rsid w:val="00393412"/>
    <w:rsid w:val="0039364C"/>
    <w:rsid w:val="00393F8C"/>
    <w:rsid w:val="003943F4"/>
    <w:rsid w:val="0039441F"/>
    <w:rsid w:val="0039500F"/>
    <w:rsid w:val="003955A9"/>
    <w:rsid w:val="00395931"/>
    <w:rsid w:val="00395C3D"/>
    <w:rsid w:val="0039648F"/>
    <w:rsid w:val="0039693E"/>
    <w:rsid w:val="00397899"/>
    <w:rsid w:val="003A07D3"/>
    <w:rsid w:val="003A170F"/>
    <w:rsid w:val="003A1BAC"/>
    <w:rsid w:val="003A4A71"/>
    <w:rsid w:val="003A60A2"/>
    <w:rsid w:val="003A712F"/>
    <w:rsid w:val="003A7211"/>
    <w:rsid w:val="003A7D89"/>
    <w:rsid w:val="003B2937"/>
    <w:rsid w:val="003B2A46"/>
    <w:rsid w:val="003B5F61"/>
    <w:rsid w:val="003B7A57"/>
    <w:rsid w:val="003B7F8E"/>
    <w:rsid w:val="003C00DC"/>
    <w:rsid w:val="003C1304"/>
    <w:rsid w:val="003C1FF0"/>
    <w:rsid w:val="003C2A74"/>
    <w:rsid w:val="003C3120"/>
    <w:rsid w:val="003C3557"/>
    <w:rsid w:val="003C470B"/>
    <w:rsid w:val="003C537D"/>
    <w:rsid w:val="003C554F"/>
    <w:rsid w:val="003C6BAC"/>
    <w:rsid w:val="003D1948"/>
    <w:rsid w:val="003D2713"/>
    <w:rsid w:val="003D2BC2"/>
    <w:rsid w:val="003D4298"/>
    <w:rsid w:val="003D4593"/>
    <w:rsid w:val="003D45DC"/>
    <w:rsid w:val="003D48FE"/>
    <w:rsid w:val="003D6D06"/>
    <w:rsid w:val="003D6F90"/>
    <w:rsid w:val="003D7109"/>
    <w:rsid w:val="003D7EE8"/>
    <w:rsid w:val="003E011D"/>
    <w:rsid w:val="003E06CD"/>
    <w:rsid w:val="003E1403"/>
    <w:rsid w:val="003E35D6"/>
    <w:rsid w:val="003E3D02"/>
    <w:rsid w:val="003E3DC3"/>
    <w:rsid w:val="003E7402"/>
    <w:rsid w:val="003E7454"/>
    <w:rsid w:val="003F2654"/>
    <w:rsid w:val="003F3307"/>
    <w:rsid w:val="003F44AD"/>
    <w:rsid w:val="003F4563"/>
    <w:rsid w:val="003F4A93"/>
    <w:rsid w:val="003F66D5"/>
    <w:rsid w:val="00400891"/>
    <w:rsid w:val="0040149C"/>
    <w:rsid w:val="00402865"/>
    <w:rsid w:val="004049C0"/>
    <w:rsid w:val="00407839"/>
    <w:rsid w:val="00407A5E"/>
    <w:rsid w:val="00410A40"/>
    <w:rsid w:val="004115D8"/>
    <w:rsid w:val="00412603"/>
    <w:rsid w:val="00414478"/>
    <w:rsid w:val="0041450B"/>
    <w:rsid w:val="00415582"/>
    <w:rsid w:val="0041785A"/>
    <w:rsid w:val="004220F9"/>
    <w:rsid w:val="00422C34"/>
    <w:rsid w:val="00423486"/>
    <w:rsid w:val="004248C6"/>
    <w:rsid w:val="004256C6"/>
    <w:rsid w:val="00426152"/>
    <w:rsid w:val="00431687"/>
    <w:rsid w:val="0043346E"/>
    <w:rsid w:val="00434B69"/>
    <w:rsid w:val="004373DF"/>
    <w:rsid w:val="00437993"/>
    <w:rsid w:val="00437B4F"/>
    <w:rsid w:val="00440BC8"/>
    <w:rsid w:val="004430F4"/>
    <w:rsid w:val="00445420"/>
    <w:rsid w:val="00446924"/>
    <w:rsid w:val="00446A7B"/>
    <w:rsid w:val="00451309"/>
    <w:rsid w:val="0045164B"/>
    <w:rsid w:val="0045175E"/>
    <w:rsid w:val="00452F24"/>
    <w:rsid w:val="0045482A"/>
    <w:rsid w:val="004560D7"/>
    <w:rsid w:val="00456838"/>
    <w:rsid w:val="00457521"/>
    <w:rsid w:val="00457ABE"/>
    <w:rsid w:val="0046164B"/>
    <w:rsid w:val="00462C36"/>
    <w:rsid w:val="00464281"/>
    <w:rsid w:val="004649DF"/>
    <w:rsid w:val="00464CF6"/>
    <w:rsid w:val="00465A10"/>
    <w:rsid w:val="00465B9B"/>
    <w:rsid w:val="00465E44"/>
    <w:rsid w:val="0046666B"/>
    <w:rsid w:val="004669F0"/>
    <w:rsid w:val="00467B8A"/>
    <w:rsid w:val="00467BF6"/>
    <w:rsid w:val="004711FD"/>
    <w:rsid w:val="00471ED4"/>
    <w:rsid w:val="004737E4"/>
    <w:rsid w:val="00473E38"/>
    <w:rsid w:val="00474EE8"/>
    <w:rsid w:val="0047503E"/>
    <w:rsid w:val="004751DB"/>
    <w:rsid w:val="00477C44"/>
    <w:rsid w:val="00477F9F"/>
    <w:rsid w:val="0048024C"/>
    <w:rsid w:val="00481961"/>
    <w:rsid w:val="0048245D"/>
    <w:rsid w:val="0048318C"/>
    <w:rsid w:val="00486205"/>
    <w:rsid w:val="00490BB0"/>
    <w:rsid w:val="0049299B"/>
    <w:rsid w:val="00492BD3"/>
    <w:rsid w:val="004938D9"/>
    <w:rsid w:val="004939A1"/>
    <w:rsid w:val="00493EC5"/>
    <w:rsid w:val="00494DCB"/>
    <w:rsid w:val="00495A34"/>
    <w:rsid w:val="00496256"/>
    <w:rsid w:val="0049706D"/>
    <w:rsid w:val="004A0627"/>
    <w:rsid w:val="004A25FC"/>
    <w:rsid w:val="004A4249"/>
    <w:rsid w:val="004A48F5"/>
    <w:rsid w:val="004A53AE"/>
    <w:rsid w:val="004A56F2"/>
    <w:rsid w:val="004A64FD"/>
    <w:rsid w:val="004A6577"/>
    <w:rsid w:val="004A6CD2"/>
    <w:rsid w:val="004B3888"/>
    <w:rsid w:val="004B38AD"/>
    <w:rsid w:val="004B494D"/>
    <w:rsid w:val="004B500A"/>
    <w:rsid w:val="004B570E"/>
    <w:rsid w:val="004B6D2D"/>
    <w:rsid w:val="004B70BD"/>
    <w:rsid w:val="004B7B56"/>
    <w:rsid w:val="004B7D7E"/>
    <w:rsid w:val="004C0169"/>
    <w:rsid w:val="004C0344"/>
    <w:rsid w:val="004C303B"/>
    <w:rsid w:val="004C48A3"/>
    <w:rsid w:val="004C53F5"/>
    <w:rsid w:val="004C5661"/>
    <w:rsid w:val="004C5C07"/>
    <w:rsid w:val="004C68E6"/>
    <w:rsid w:val="004C7B36"/>
    <w:rsid w:val="004D1444"/>
    <w:rsid w:val="004D252C"/>
    <w:rsid w:val="004D3E82"/>
    <w:rsid w:val="004D4A3A"/>
    <w:rsid w:val="004D5B72"/>
    <w:rsid w:val="004D5D50"/>
    <w:rsid w:val="004D61BF"/>
    <w:rsid w:val="004D62B3"/>
    <w:rsid w:val="004D6317"/>
    <w:rsid w:val="004D651D"/>
    <w:rsid w:val="004E0066"/>
    <w:rsid w:val="004E0E01"/>
    <w:rsid w:val="004E25A7"/>
    <w:rsid w:val="004E2F3B"/>
    <w:rsid w:val="004E3B55"/>
    <w:rsid w:val="004E3F64"/>
    <w:rsid w:val="004E42A2"/>
    <w:rsid w:val="004E4723"/>
    <w:rsid w:val="004E48BC"/>
    <w:rsid w:val="004E5C53"/>
    <w:rsid w:val="004F31B1"/>
    <w:rsid w:val="004F36EC"/>
    <w:rsid w:val="004F3FF8"/>
    <w:rsid w:val="004F466F"/>
    <w:rsid w:val="004F6817"/>
    <w:rsid w:val="00500251"/>
    <w:rsid w:val="00502D0B"/>
    <w:rsid w:val="00502FE3"/>
    <w:rsid w:val="005034C2"/>
    <w:rsid w:val="005043D0"/>
    <w:rsid w:val="0050573F"/>
    <w:rsid w:val="00505DBC"/>
    <w:rsid w:val="005061D4"/>
    <w:rsid w:val="00506DB8"/>
    <w:rsid w:val="0051048B"/>
    <w:rsid w:val="00510A09"/>
    <w:rsid w:val="0051119F"/>
    <w:rsid w:val="00511715"/>
    <w:rsid w:val="0051516D"/>
    <w:rsid w:val="00516115"/>
    <w:rsid w:val="0051664A"/>
    <w:rsid w:val="0052111D"/>
    <w:rsid w:val="0052334E"/>
    <w:rsid w:val="00523661"/>
    <w:rsid w:val="00523942"/>
    <w:rsid w:val="00527EFB"/>
    <w:rsid w:val="00533FAE"/>
    <w:rsid w:val="00535615"/>
    <w:rsid w:val="00535644"/>
    <w:rsid w:val="00536C5F"/>
    <w:rsid w:val="00536CAD"/>
    <w:rsid w:val="005401AB"/>
    <w:rsid w:val="00541FB6"/>
    <w:rsid w:val="005421FE"/>
    <w:rsid w:val="0054262D"/>
    <w:rsid w:val="00543555"/>
    <w:rsid w:val="00543874"/>
    <w:rsid w:val="0054417C"/>
    <w:rsid w:val="00551D76"/>
    <w:rsid w:val="0055323E"/>
    <w:rsid w:val="00553561"/>
    <w:rsid w:val="00554039"/>
    <w:rsid w:val="005557C4"/>
    <w:rsid w:val="0056015A"/>
    <w:rsid w:val="005607AA"/>
    <w:rsid w:val="00561281"/>
    <w:rsid w:val="0056434E"/>
    <w:rsid w:val="005668D4"/>
    <w:rsid w:val="00566EB3"/>
    <w:rsid w:val="00575773"/>
    <w:rsid w:val="005760A9"/>
    <w:rsid w:val="005779AA"/>
    <w:rsid w:val="0058011E"/>
    <w:rsid w:val="0058097F"/>
    <w:rsid w:val="00580CB0"/>
    <w:rsid w:val="00580ED9"/>
    <w:rsid w:val="0058140D"/>
    <w:rsid w:val="00581F59"/>
    <w:rsid w:val="005856DB"/>
    <w:rsid w:val="005858FC"/>
    <w:rsid w:val="0058657D"/>
    <w:rsid w:val="005879ED"/>
    <w:rsid w:val="005921CF"/>
    <w:rsid w:val="0059268A"/>
    <w:rsid w:val="005931C4"/>
    <w:rsid w:val="00594464"/>
    <w:rsid w:val="005A0639"/>
    <w:rsid w:val="005A22A1"/>
    <w:rsid w:val="005A2B12"/>
    <w:rsid w:val="005A4066"/>
    <w:rsid w:val="005A4DE3"/>
    <w:rsid w:val="005A71BD"/>
    <w:rsid w:val="005B0B70"/>
    <w:rsid w:val="005B1708"/>
    <w:rsid w:val="005B1BBD"/>
    <w:rsid w:val="005B2934"/>
    <w:rsid w:val="005B29F5"/>
    <w:rsid w:val="005B2F23"/>
    <w:rsid w:val="005B393D"/>
    <w:rsid w:val="005B5102"/>
    <w:rsid w:val="005B63F4"/>
    <w:rsid w:val="005B6526"/>
    <w:rsid w:val="005B6824"/>
    <w:rsid w:val="005B6A94"/>
    <w:rsid w:val="005B71D9"/>
    <w:rsid w:val="005B7346"/>
    <w:rsid w:val="005C0B89"/>
    <w:rsid w:val="005C0D93"/>
    <w:rsid w:val="005C2449"/>
    <w:rsid w:val="005C296D"/>
    <w:rsid w:val="005C31CB"/>
    <w:rsid w:val="005C5117"/>
    <w:rsid w:val="005C5A01"/>
    <w:rsid w:val="005C5B2D"/>
    <w:rsid w:val="005C5DCA"/>
    <w:rsid w:val="005C76F2"/>
    <w:rsid w:val="005D043E"/>
    <w:rsid w:val="005D1478"/>
    <w:rsid w:val="005D7917"/>
    <w:rsid w:val="005E0705"/>
    <w:rsid w:val="005E18AA"/>
    <w:rsid w:val="005E2D18"/>
    <w:rsid w:val="005E3835"/>
    <w:rsid w:val="005E5A98"/>
    <w:rsid w:val="005E69F4"/>
    <w:rsid w:val="005F0092"/>
    <w:rsid w:val="005F0669"/>
    <w:rsid w:val="005F1A13"/>
    <w:rsid w:val="005F2005"/>
    <w:rsid w:val="005F2A9E"/>
    <w:rsid w:val="005F30E0"/>
    <w:rsid w:val="005F32AA"/>
    <w:rsid w:val="005F417D"/>
    <w:rsid w:val="005F49E4"/>
    <w:rsid w:val="005F4A9B"/>
    <w:rsid w:val="005F54F6"/>
    <w:rsid w:val="005F5EF4"/>
    <w:rsid w:val="005F6830"/>
    <w:rsid w:val="00600064"/>
    <w:rsid w:val="00600395"/>
    <w:rsid w:val="00601695"/>
    <w:rsid w:val="00602C9C"/>
    <w:rsid w:val="006040D2"/>
    <w:rsid w:val="0060411E"/>
    <w:rsid w:val="00606256"/>
    <w:rsid w:val="00606668"/>
    <w:rsid w:val="00607192"/>
    <w:rsid w:val="006107C4"/>
    <w:rsid w:val="006111C3"/>
    <w:rsid w:val="00611F3F"/>
    <w:rsid w:val="0061559E"/>
    <w:rsid w:val="0061650B"/>
    <w:rsid w:val="0061767F"/>
    <w:rsid w:val="0062073C"/>
    <w:rsid w:val="00620841"/>
    <w:rsid w:val="00622781"/>
    <w:rsid w:val="00622AB1"/>
    <w:rsid w:val="006246D7"/>
    <w:rsid w:val="00624A09"/>
    <w:rsid w:val="00625440"/>
    <w:rsid w:val="00625B8F"/>
    <w:rsid w:val="006261B8"/>
    <w:rsid w:val="0062628C"/>
    <w:rsid w:val="00626693"/>
    <w:rsid w:val="00627357"/>
    <w:rsid w:val="006277D8"/>
    <w:rsid w:val="00627D87"/>
    <w:rsid w:val="00631CE6"/>
    <w:rsid w:val="006337BC"/>
    <w:rsid w:val="00634B5F"/>
    <w:rsid w:val="00635051"/>
    <w:rsid w:val="0063697E"/>
    <w:rsid w:val="00636E57"/>
    <w:rsid w:val="00636F27"/>
    <w:rsid w:val="006404A1"/>
    <w:rsid w:val="00640BFF"/>
    <w:rsid w:val="00641387"/>
    <w:rsid w:val="00641B18"/>
    <w:rsid w:val="00641CF4"/>
    <w:rsid w:val="00642030"/>
    <w:rsid w:val="00642036"/>
    <w:rsid w:val="00642889"/>
    <w:rsid w:val="00643D0C"/>
    <w:rsid w:val="00643D9C"/>
    <w:rsid w:val="00645063"/>
    <w:rsid w:val="00646885"/>
    <w:rsid w:val="00650368"/>
    <w:rsid w:val="00650607"/>
    <w:rsid w:val="0065083F"/>
    <w:rsid w:val="006508F4"/>
    <w:rsid w:val="006519DC"/>
    <w:rsid w:val="00652A8F"/>
    <w:rsid w:val="00655F05"/>
    <w:rsid w:val="0065723A"/>
    <w:rsid w:val="00657BE3"/>
    <w:rsid w:val="0066032A"/>
    <w:rsid w:val="006617D0"/>
    <w:rsid w:val="006617F8"/>
    <w:rsid w:val="006638EA"/>
    <w:rsid w:val="00665128"/>
    <w:rsid w:val="00665A91"/>
    <w:rsid w:val="006660A6"/>
    <w:rsid w:val="00666A9C"/>
    <w:rsid w:val="00666BF9"/>
    <w:rsid w:val="00667526"/>
    <w:rsid w:val="00667858"/>
    <w:rsid w:val="00670846"/>
    <w:rsid w:val="006759F1"/>
    <w:rsid w:val="00676E9F"/>
    <w:rsid w:val="00677460"/>
    <w:rsid w:val="00677AAC"/>
    <w:rsid w:val="00677DD8"/>
    <w:rsid w:val="006828E8"/>
    <w:rsid w:val="00682BFE"/>
    <w:rsid w:val="00684D61"/>
    <w:rsid w:val="0068551D"/>
    <w:rsid w:val="00686079"/>
    <w:rsid w:val="0068668D"/>
    <w:rsid w:val="00686810"/>
    <w:rsid w:val="00686DE9"/>
    <w:rsid w:val="0068754E"/>
    <w:rsid w:val="00690C1C"/>
    <w:rsid w:val="00691036"/>
    <w:rsid w:val="00691050"/>
    <w:rsid w:val="0069261E"/>
    <w:rsid w:val="00692935"/>
    <w:rsid w:val="006945F8"/>
    <w:rsid w:val="0069621B"/>
    <w:rsid w:val="00696FB0"/>
    <w:rsid w:val="006A1314"/>
    <w:rsid w:val="006A20A9"/>
    <w:rsid w:val="006A30EA"/>
    <w:rsid w:val="006B0204"/>
    <w:rsid w:val="006B1B83"/>
    <w:rsid w:val="006B3726"/>
    <w:rsid w:val="006B4267"/>
    <w:rsid w:val="006B4DFA"/>
    <w:rsid w:val="006B6897"/>
    <w:rsid w:val="006B6B35"/>
    <w:rsid w:val="006C0113"/>
    <w:rsid w:val="006C0B67"/>
    <w:rsid w:val="006C22BD"/>
    <w:rsid w:val="006C42CF"/>
    <w:rsid w:val="006C4744"/>
    <w:rsid w:val="006C5D90"/>
    <w:rsid w:val="006C6822"/>
    <w:rsid w:val="006D2DA2"/>
    <w:rsid w:val="006D314C"/>
    <w:rsid w:val="006D4766"/>
    <w:rsid w:val="006E116A"/>
    <w:rsid w:val="006E279D"/>
    <w:rsid w:val="006E53ED"/>
    <w:rsid w:val="006E5CD3"/>
    <w:rsid w:val="006E626F"/>
    <w:rsid w:val="006E6614"/>
    <w:rsid w:val="006E6EA4"/>
    <w:rsid w:val="006E6F4B"/>
    <w:rsid w:val="006F0C63"/>
    <w:rsid w:val="006F1B43"/>
    <w:rsid w:val="006F1B79"/>
    <w:rsid w:val="006F209E"/>
    <w:rsid w:val="006F7573"/>
    <w:rsid w:val="00700FAB"/>
    <w:rsid w:val="00701287"/>
    <w:rsid w:val="0070178F"/>
    <w:rsid w:val="00701798"/>
    <w:rsid w:val="00701AAC"/>
    <w:rsid w:val="00704244"/>
    <w:rsid w:val="00704984"/>
    <w:rsid w:val="007056B2"/>
    <w:rsid w:val="00706E0A"/>
    <w:rsid w:val="00713413"/>
    <w:rsid w:val="00713494"/>
    <w:rsid w:val="00714C8E"/>
    <w:rsid w:val="00716A29"/>
    <w:rsid w:val="00716DA6"/>
    <w:rsid w:val="007217BC"/>
    <w:rsid w:val="00721CEF"/>
    <w:rsid w:val="00722854"/>
    <w:rsid w:val="00724A23"/>
    <w:rsid w:val="00725883"/>
    <w:rsid w:val="00726248"/>
    <w:rsid w:val="007262C4"/>
    <w:rsid w:val="007265A3"/>
    <w:rsid w:val="007265E9"/>
    <w:rsid w:val="00727D68"/>
    <w:rsid w:val="00727F94"/>
    <w:rsid w:val="00730419"/>
    <w:rsid w:val="0073097B"/>
    <w:rsid w:val="00730E49"/>
    <w:rsid w:val="007337EB"/>
    <w:rsid w:val="00733E7B"/>
    <w:rsid w:val="007345EB"/>
    <w:rsid w:val="00736F07"/>
    <w:rsid w:val="00740815"/>
    <w:rsid w:val="00743922"/>
    <w:rsid w:val="0074532C"/>
    <w:rsid w:val="00745D18"/>
    <w:rsid w:val="00745D5C"/>
    <w:rsid w:val="00745DB9"/>
    <w:rsid w:val="00746278"/>
    <w:rsid w:val="0074688A"/>
    <w:rsid w:val="00747B84"/>
    <w:rsid w:val="007513ED"/>
    <w:rsid w:val="00751F1B"/>
    <w:rsid w:val="007528BF"/>
    <w:rsid w:val="00757933"/>
    <w:rsid w:val="007600EF"/>
    <w:rsid w:val="007612DA"/>
    <w:rsid w:val="00761B0E"/>
    <w:rsid w:val="007620F8"/>
    <w:rsid w:val="00762BCC"/>
    <w:rsid w:val="00764487"/>
    <w:rsid w:val="007651ED"/>
    <w:rsid w:val="00765A44"/>
    <w:rsid w:val="00766B5B"/>
    <w:rsid w:val="00771BB8"/>
    <w:rsid w:val="007723C4"/>
    <w:rsid w:val="00772DC0"/>
    <w:rsid w:val="00773589"/>
    <w:rsid w:val="00774E15"/>
    <w:rsid w:val="00775F05"/>
    <w:rsid w:val="007761C0"/>
    <w:rsid w:val="00776530"/>
    <w:rsid w:val="007776F3"/>
    <w:rsid w:val="00780EAE"/>
    <w:rsid w:val="00781030"/>
    <w:rsid w:val="007821CE"/>
    <w:rsid w:val="00782AEA"/>
    <w:rsid w:val="007845A6"/>
    <w:rsid w:val="007876AE"/>
    <w:rsid w:val="00787743"/>
    <w:rsid w:val="00787CEB"/>
    <w:rsid w:val="00790567"/>
    <w:rsid w:val="00791773"/>
    <w:rsid w:val="00791E8E"/>
    <w:rsid w:val="00793A5E"/>
    <w:rsid w:val="00793EF0"/>
    <w:rsid w:val="00797EFA"/>
    <w:rsid w:val="007A0109"/>
    <w:rsid w:val="007A0BC1"/>
    <w:rsid w:val="007A28EB"/>
    <w:rsid w:val="007A2EDF"/>
    <w:rsid w:val="007A3C2A"/>
    <w:rsid w:val="007A4144"/>
    <w:rsid w:val="007A45A9"/>
    <w:rsid w:val="007A6BFE"/>
    <w:rsid w:val="007A766A"/>
    <w:rsid w:val="007B1349"/>
    <w:rsid w:val="007B1356"/>
    <w:rsid w:val="007B1940"/>
    <w:rsid w:val="007B1D3F"/>
    <w:rsid w:val="007B2500"/>
    <w:rsid w:val="007B3B0D"/>
    <w:rsid w:val="007B541D"/>
    <w:rsid w:val="007B5688"/>
    <w:rsid w:val="007B7508"/>
    <w:rsid w:val="007B7EA7"/>
    <w:rsid w:val="007C043E"/>
    <w:rsid w:val="007C068F"/>
    <w:rsid w:val="007C3547"/>
    <w:rsid w:val="007C4009"/>
    <w:rsid w:val="007C4B4C"/>
    <w:rsid w:val="007C6691"/>
    <w:rsid w:val="007C67E1"/>
    <w:rsid w:val="007C772F"/>
    <w:rsid w:val="007D145D"/>
    <w:rsid w:val="007D1533"/>
    <w:rsid w:val="007D2037"/>
    <w:rsid w:val="007D2A77"/>
    <w:rsid w:val="007D35E2"/>
    <w:rsid w:val="007D4536"/>
    <w:rsid w:val="007D5EE7"/>
    <w:rsid w:val="007D61D6"/>
    <w:rsid w:val="007D630D"/>
    <w:rsid w:val="007E1B19"/>
    <w:rsid w:val="007E265C"/>
    <w:rsid w:val="007E2866"/>
    <w:rsid w:val="007E477C"/>
    <w:rsid w:val="007F04E6"/>
    <w:rsid w:val="007F08CE"/>
    <w:rsid w:val="007F2DC3"/>
    <w:rsid w:val="007F3623"/>
    <w:rsid w:val="007F375F"/>
    <w:rsid w:val="007F3A4E"/>
    <w:rsid w:val="007F435A"/>
    <w:rsid w:val="007F5C02"/>
    <w:rsid w:val="007F6396"/>
    <w:rsid w:val="007F6F7B"/>
    <w:rsid w:val="007F75CB"/>
    <w:rsid w:val="007F769C"/>
    <w:rsid w:val="008001A9"/>
    <w:rsid w:val="00801B85"/>
    <w:rsid w:val="008052AF"/>
    <w:rsid w:val="0080544B"/>
    <w:rsid w:val="00805EA4"/>
    <w:rsid w:val="00806319"/>
    <w:rsid w:val="008070FD"/>
    <w:rsid w:val="0081140B"/>
    <w:rsid w:val="00811AA8"/>
    <w:rsid w:val="008133B3"/>
    <w:rsid w:val="00813661"/>
    <w:rsid w:val="0081385F"/>
    <w:rsid w:val="00813D16"/>
    <w:rsid w:val="00813F03"/>
    <w:rsid w:val="00814410"/>
    <w:rsid w:val="00814742"/>
    <w:rsid w:val="00814E0C"/>
    <w:rsid w:val="0081659C"/>
    <w:rsid w:val="008172A6"/>
    <w:rsid w:val="00817A23"/>
    <w:rsid w:val="008202B0"/>
    <w:rsid w:val="008203E4"/>
    <w:rsid w:val="008212C4"/>
    <w:rsid w:val="00821628"/>
    <w:rsid w:val="008236ED"/>
    <w:rsid w:val="00823A8C"/>
    <w:rsid w:val="008241DA"/>
    <w:rsid w:val="00825CD9"/>
    <w:rsid w:val="00826E65"/>
    <w:rsid w:val="008271F2"/>
    <w:rsid w:val="00827311"/>
    <w:rsid w:val="00830717"/>
    <w:rsid w:val="00831283"/>
    <w:rsid w:val="008315E8"/>
    <w:rsid w:val="00832AAA"/>
    <w:rsid w:val="00832EB8"/>
    <w:rsid w:val="00833415"/>
    <w:rsid w:val="0083436E"/>
    <w:rsid w:val="00834AA7"/>
    <w:rsid w:val="00834BB4"/>
    <w:rsid w:val="00835187"/>
    <w:rsid w:val="0083526B"/>
    <w:rsid w:val="00835331"/>
    <w:rsid w:val="0083586D"/>
    <w:rsid w:val="0084004B"/>
    <w:rsid w:val="00841816"/>
    <w:rsid w:val="008425E6"/>
    <w:rsid w:val="00843E37"/>
    <w:rsid w:val="00844A30"/>
    <w:rsid w:val="0084525A"/>
    <w:rsid w:val="00846234"/>
    <w:rsid w:val="008466A5"/>
    <w:rsid w:val="00846F77"/>
    <w:rsid w:val="00850598"/>
    <w:rsid w:val="008507F8"/>
    <w:rsid w:val="008508CD"/>
    <w:rsid w:val="00850E04"/>
    <w:rsid w:val="008513E2"/>
    <w:rsid w:val="00851D26"/>
    <w:rsid w:val="0085228F"/>
    <w:rsid w:val="0085344C"/>
    <w:rsid w:val="008534BC"/>
    <w:rsid w:val="00853AD3"/>
    <w:rsid w:val="0085437C"/>
    <w:rsid w:val="0085515D"/>
    <w:rsid w:val="008602AF"/>
    <w:rsid w:val="00862CE4"/>
    <w:rsid w:val="0086491F"/>
    <w:rsid w:val="00864D6A"/>
    <w:rsid w:val="00867020"/>
    <w:rsid w:val="0086769C"/>
    <w:rsid w:val="00867820"/>
    <w:rsid w:val="0087024B"/>
    <w:rsid w:val="00870287"/>
    <w:rsid w:val="00872590"/>
    <w:rsid w:val="00872E12"/>
    <w:rsid w:val="00873501"/>
    <w:rsid w:val="008735A6"/>
    <w:rsid w:val="00873A2D"/>
    <w:rsid w:val="00873B95"/>
    <w:rsid w:val="008753D3"/>
    <w:rsid w:val="00876326"/>
    <w:rsid w:val="0087647D"/>
    <w:rsid w:val="00876A7B"/>
    <w:rsid w:val="00877311"/>
    <w:rsid w:val="0087752C"/>
    <w:rsid w:val="00877BBB"/>
    <w:rsid w:val="00880C46"/>
    <w:rsid w:val="00881086"/>
    <w:rsid w:val="008823B3"/>
    <w:rsid w:val="00882601"/>
    <w:rsid w:val="00882C88"/>
    <w:rsid w:val="00882E01"/>
    <w:rsid w:val="00884320"/>
    <w:rsid w:val="0089383A"/>
    <w:rsid w:val="008945D9"/>
    <w:rsid w:val="00894640"/>
    <w:rsid w:val="00896F62"/>
    <w:rsid w:val="008A342E"/>
    <w:rsid w:val="008A433C"/>
    <w:rsid w:val="008A7D98"/>
    <w:rsid w:val="008B0069"/>
    <w:rsid w:val="008B017E"/>
    <w:rsid w:val="008B0E41"/>
    <w:rsid w:val="008B13BB"/>
    <w:rsid w:val="008B4883"/>
    <w:rsid w:val="008B535E"/>
    <w:rsid w:val="008B544C"/>
    <w:rsid w:val="008B56F5"/>
    <w:rsid w:val="008C0165"/>
    <w:rsid w:val="008C25B7"/>
    <w:rsid w:val="008C52E2"/>
    <w:rsid w:val="008C5A59"/>
    <w:rsid w:val="008C77E1"/>
    <w:rsid w:val="008D2265"/>
    <w:rsid w:val="008D2379"/>
    <w:rsid w:val="008D275B"/>
    <w:rsid w:val="008D45B3"/>
    <w:rsid w:val="008D5010"/>
    <w:rsid w:val="008D59DB"/>
    <w:rsid w:val="008D68A9"/>
    <w:rsid w:val="008D6968"/>
    <w:rsid w:val="008E26AD"/>
    <w:rsid w:val="008E35D6"/>
    <w:rsid w:val="008E3F46"/>
    <w:rsid w:val="008E4FF8"/>
    <w:rsid w:val="008E5675"/>
    <w:rsid w:val="008F0467"/>
    <w:rsid w:val="008F1C5F"/>
    <w:rsid w:val="008F281F"/>
    <w:rsid w:val="008F4731"/>
    <w:rsid w:val="008F6DAC"/>
    <w:rsid w:val="00900966"/>
    <w:rsid w:val="00901F6F"/>
    <w:rsid w:val="00903A6F"/>
    <w:rsid w:val="009040C9"/>
    <w:rsid w:val="0090579B"/>
    <w:rsid w:val="00906D76"/>
    <w:rsid w:val="009075D2"/>
    <w:rsid w:val="0091079C"/>
    <w:rsid w:val="009107FF"/>
    <w:rsid w:val="0091183E"/>
    <w:rsid w:val="00912D4A"/>
    <w:rsid w:val="009150A9"/>
    <w:rsid w:val="0091555E"/>
    <w:rsid w:val="00915F03"/>
    <w:rsid w:val="0091798B"/>
    <w:rsid w:val="0092193C"/>
    <w:rsid w:val="00922030"/>
    <w:rsid w:val="0092505D"/>
    <w:rsid w:val="00925B29"/>
    <w:rsid w:val="00926B81"/>
    <w:rsid w:val="0092732C"/>
    <w:rsid w:val="00927DD2"/>
    <w:rsid w:val="00931E81"/>
    <w:rsid w:val="00933497"/>
    <w:rsid w:val="009361F9"/>
    <w:rsid w:val="00943B70"/>
    <w:rsid w:val="0094489A"/>
    <w:rsid w:val="00945E1F"/>
    <w:rsid w:val="009510B0"/>
    <w:rsid w:val="0095191B"/>
    <w:rsid w:val="00953071"/>
    <w:rsid w:val="00954CD8"/>
    <w:rsid w:val="00955186"/>
    <w:rsid w:val="0095649A"/>
    <w:rsid w:val="00961345"/>
    <w:rsid w:val="00962F84"/>
    <w:rsid w:val="009647E7"/>
    <w:rsid w:val="0096787D"/>
    <w:rsid w:val="009706FB"/>
    <w:rsid w:val="009725AE"/>
    <w:rsid w:val="009726FB"/>
    <w:rsid w:val="009732BE"/>
    <w:rsid w:val="00974B7E"/>
    <w:rsid w:val="00974D9E"/>
    <w:rsid w:val="00974F00"/>
    <w:rsid w:val="00975EBE"/>
    <w:rsid w:val="00976557"/>
    <w:rsid w:val="009819F1"/>
    <w:rsid w:val="009841C3"/>
    <w:rsid w:val="00984E73"/>
    <w:rsid w:val="0098539E"/>
    <w:rsid w:val="00985776"/>
    <w:rsid w:val="00985D66"/>
    <w:rsid w:val="00985DAD"/>
    <w:rsid w:val="00987F21"/>
    <w:rsid w:val="0099320D"/>
    <w:rsid w:val="00993C48"/>
    <w:rsid w:val="00994005"/>
    <w:rsid w:val="00995046"/>
    <w:rsid w:val="00995E17"/>
    <w:rsid w:val="00997A48"/>
    <w:rsid w:val="009A051A"/>
    <w:rsid w:val="009A2906"/>
    <w:rsid w:val="009A2AA3"/>
    <w:rsid w:val="009A4ACC"/>
    <w:rsid w:val="009A65EE"/>
    <w:rsid w:val="009A6F91"/>
    <w:rsid w:val="009A7ED9"/>
    <w:rsid w:val="009B08A2"/>
    <w:rsid w:val="009B1E31"/>
    <w:rsid w:val="009B3D07"/>
    <w:rsid w:val="009B4A3D"/>
    <w:rsid w:val="009B5A39"/>
    <w:rsid w:val="009B5B9D"/>
    <w:rsid w:val="009B7225"/>
    <w:rsid w:val="009B751E"/>
    <w:rsid w:val="009B7A91"/>
    <w:rsid w:val="009B7D87"/>
    <w:rsid w:val="009C0F21"/>
    <w:rsid w:val="009C27BC"/>
    <w:rsid w:val="009C2D82"/>
    <w:rsid w:val="009C3842"/>
    <w:rsid w:val="009C3992"/>
    <w:rsid w:val="009C43E8"/>
    <w:rsid w:val="009C4B1F"/>
    <w:rsid w:val="009C4CBF"/>
    <w:rsid w:val="009C5AC5"/>
    <w:rsid w:val="009C64D0"/>
    <w:rsid w:val="009D1EF9"/>
    <w:rsid w:val="009D4A31"/>
    <w:rsid w:val="009D6358"/>
    <w:rsid w:val="009D71C1"/>
    <w:rsid w:val="009E126C"/>
    <w:rsid w:val="009E219E"/>
    <w:rsid w:val="009E2A7E"/>
    <w:rsid w:val="009E3870"/>
    <w:rsid w:val="009E4205"/>
    <w:rsid w:val="009E4732"/>
    <w:rsid w:val="009E7D09"/>
    <w:rsid w:val="009E7E7A"/>
    <w:rsid w:val="009F0245"/>
    <w:rsid w:val="009F15C9"/>
    <w:rsid w:val="009F2A29"/>
    <w:rsid w:val="009F2CF0"/>
    <w:rsid w:val="009F3AD8"/>
    <w:rsid w:val="009F69F1"/>
    <w:rsid w:val="009F6C30"/>
    <w:rsid w:val="00A01378"/>
    <w:rsid w:val="00A0160D"/>
    <w:rsid w:val="00A04690"/>
    <w:rsid w:val="00A047B6"/>
    <w:rsid w:val="00A05C7B"/>
    <w:rsid w:val="00A06F68"/>
    <w:rsid w:val="00A1069F"/>
    <w:rsid w:val="00A13057"/>
    <w:rsid w:val="00A14375"/>
    <w:rsid w:val="00A16D2C"/>
    <w:rsid w:val="00A20F94"/>
    <w:rsid w:val="00A210A9"/>
    <w:rsid w:val="00A21D2E"/>
    <w:rsid w:val="00A21F56"/>
    <w:rsid w:val="00A23970"/>
    <w:rsid w:val="00A248F1"/>
    <w:rsid w:val="00A25ACB"/>
    <w:rsid w:val="00A26750"/>
    <w:rsid w:val="00A27744"/>
    <w:rsid w:val="00A279CD"/>
    <w:rsid w:val="00A27B34"/>
    <w:rsid w:val="00A27F01"/>
    <w:rsid w:val="00A30DB2"/>
    <w:rsid w:val="00A31192"/>
    <w:rsid w:val="00A32761"/>
    <w:rsid w:val="00A33866"/>
    <w:rsid w:val="00A35222"/>
    <w:rsid w:val="00A35DC4"/>
    <w:rsid w:val="00A370B3"/>
    <w:rsid w:val="00A37A74"/>
    <w:rsid w:val="00A40DD3"/>
    <w:rsid w:val="00A41D67"/>
    <w:rsid w:val="00A41F6D"/>
    <w:rsid w:val="00A42945"/>
    <w:rsid w:val="00A44E78"/>
    <w:rsid w:val="00A453B0"/>
    <w:rsid w:val="00A46275"/>
    <w:rsid w:val="00A5054D"/>
    <w:rsid w:val="00A51388"/>
    <w:rsid w:val="00A52091"/>
    <w:rsid w:val="00A523DD"/>
    <w:rsid w:val="00A525A7"/>
    <w:rsid w:val="00A53437"/>
    <w:rsid w:val="00A53A8A"/>
    <w:rsid w:val="00A5435A"/>
    <w:rsid w:val="00A56D41"/>
    <w:rsid w:val="00A57146"/>
    <w:rsid w:val="00A574EC"/>
    <w:rsid w:val="00A604F6"/>
    <w:rsid w:val="00A611C3"/>
    <w:rsid w:val="00A62EF5"/>
    <w:rsid w:val="00A651B6"/>
    <w:rsid w:val="00A65FD3"/>
    <w:rsid w:val="00A667FC"/>
    <w:rsid w:val="00A66876"/>
    <w:rsid w:val="00A66D35"/>
    <w:rsid w:val="00A70B30"/>
    <w:rsid w:val="00A730B4"/>
    <w:rsid w:val="00A73252"/>
    <w:rsid w:val="00A74C21"/>
    <w:rsid w:val="00A751B2"/>
    <w:rsid w:val="00A760A9"/>
    <w:rsid w:val="00A760FF"/>
    <w:rsid w:val="00A77372"/>
    <w:rsid w:val="00A77B1E"/>
    <w:rsid w:val="00A803DD"/>
    <w:rsid w:val="00A812CA"/>
    <w:rsid w:val="00A830EB"/>
    <w:rsid w:val="00A8311B"/>
    <w:rsid w:val="00A85D7D"/>
    <w:rsid w:val="00A87ECC"/>
    <w:rsid w:val="00A901E3"/>
    <w:rsid w:val="00A906DE"/>
    <w:rsid w:val="00A90C39"/>
    <w:rsid w:val="00A920DD"/>
    <w:rsid w:val="00A921DC"/>
    <w:rsid w:val="00A955F1"/>
    <w:rsid w:val="00AA071E"/>
    <w:rsid w:val="00AA1CB9"/>
    <w:rsid w:val="00AA2007"/>
    <w:rsid w:val="00AA35FB"/>
    <w:rsid w:val="00AA56FB"/>
    <w:rsid w:val="00AA5A68"/>
    <w:rsid w:val="00AA5FF8"/>
    <w:rsid w:val="00AA6ADF"/>
    <w:rsid w:val="00AB230A"/>
    <w:rsid w:val="00AB278F"/>
    <w:rsid w:val="00AB3259"/>
    <w:rsid w:val="00AB356A"/>
    <w:rsid w:val="00AB4ABE"/>
    <w:rsid w:val="00AB5ECD"/>
    <w:rsid w:val="00AB6D0E"/>
    <w:rsid w:val="00AB7ED7"/>
    <w:rsid w:val="00AC5850"/>
    <w:rsid w:val="00AC6299"/>
    <w:rsid w:val="00AC62E2"/>
    <w:rsid w:val="00AC6553"/>
    <w:rsid w:val="00AC66C1"/>
    <w:rsid w:val="00AC7309"/>
    <w:rsid w:val="00AD1643"/>
    <w:rsid w:val="00AD1EFE"/>
    <w:rsid w:val="00AD3F64"/>
    <w:rsid w:val="00AD5116"/>
    <w:rsid w:val="00AD51FC"/>
    <w:rsid w:val="00AD5E94"/>
    <w:rsid w:val="00AD6B4E"/>
    <w:rsid w:val="00AD7E56"/>
    <w:rsid w:val="00AE0DA4"/>
    <w:rsid w:val="00AE33B2"/>
    <w:rsid w:val="00AE5AB4"/>
    <w:rsid w:val="00AE5D65"/>
    <w:rsid w:val="00AE691E"/>
    <w:rsid w:val="00AE70EC"/>
    <w:rsid w:val="00AE7745"/>
    <w:rsid w:val="00AF0A5B"/>
    <w:rsid w:val="00AF1042"/>
    <w:rsid w:val="00AF2953"/>
    <w:rsid w:val="00AF2DE7"/>
    <w:rsid w:val="00AF2E37"/>
    <w:rsid w:val="00AF4BFC"/>
    <w:rsid w:val="00AF66D7"/>
    <w:rsid w:val="00AF6DB3"/>
    <w:rsid w:val="00AF6F67"/>
    <w:rsid w:val="00B00890"/>
    <w:rsid w:val="00B00B89"/>
    <w:rsid w:val="00B017C6"/>
    <w:rsid w:val="00B0180D"/>
    <w:rsid w:val="00B01F08"/>
    <w:rsid w:val="00B03650"/>
    <w:rsid w:val="00B04B26"/>
    <w:rsid w:val="00B06445"/>
    <w:rsid w:val="00B106BB"/>
    <w:rsid w:val="00B11038"/>
    <w:rsid w:val="00B110DE"/>
    <w:rsid w:val="00B11F7A"/>
    <w:rsid w:val="00B1227E"/>
    <w:rsid w:val="00B12764"/>
    <w:rsid w:val="00B13E35"/>
    <w:rsid w:val="00B14C2D"/>
    <w:rsid w:val="00B15119"/>
    <w:rsid w:val="00B16750"/>
    <w:rsid w:val="00B16E8F"/>
    <w:rsid w:val="00B21BAE"/>
    <w:rsid w:val="00B21EED"/>
    <w:rsid w:val="00B229CC"/>
    <w:rsid w:val="00B2442F"/>
    <w:rsid w:val="00B252B7"/>
    <w:rsid w:val="00B27515"/>
    <w:rsid w:val="00B30401"/>
    <w:rsid w:val="00B31442"/>
    <w:rsid w:val="00B34B96"/>
    <w:rsid w:val="00B37173"/>
    <w:rsid w:val="00B407A9"/>
    <w:rsid w:val="00B4377B"/>
    <w:rsid w:val="00B43BEB"/>
    <w:rsid w:val="00B44770"/>
    <w:rsid w:val="00B505D9"/>
    <w:rsid w:val="00B510E2"/>
    <w:rsid w:val="00B51422"/>
    <w:rsid w:val="00B52B06"/>
    <w:rsid w:val="00B56400"/>
    <w:rsid w:val="00B571E7"/>
    <w:rsid w:val="00B60D63"/>
    <w:rsid w:val="00B61241"/>
    <w:rsid w:val="00B61AAC"/>
    <w:rsid w:val="00B61E60"/>
    <w:rsid w:val="00B63CA1"/>
    <w:rsid w:val="00B65517"/>
    <w:rsid w:val="00B6559F"/>
    <w:rsid w:val="00B6637D"/>
    <w:rsid w:val="00B67BAB"/>
    <w:rsid w:val="00B67CF6"/>
    <w:rsid w:val="00B71753"/>
    <w:rsid w:val="00B72A34"/>
    <w:rsid w:val="00B76596"/>
    <w:rsid w:val="00B7681F"/>
    <w:rsid w:val="00B7771E"/>
    <w:rsid w:val="00B77878"/>
    <w:rsid w:val="00B81546"/>
    <w:rsid w:val="00B828D7"/>
    <w:rsid w:val="00B83312"/>
    <w:rsid w:val="00B84811"/>
    <w:rsid w:val="00B8483B"/>
    <w:rsid w:val="00B85701"/>
    <w:rsid w:val="00B90690"/>
    <w:rsid w:val="00B90EB9"/>
    <w:rsid w:val="00B915D6"/>
    <w:rsid w:val="00B91B5C"/>
    <w:rsid w:val="00B92FF7"/>
    <w:rsid w:val="00B948A6"/>
    <w:rsid w:val="00B94AF7"/>
    <w:rsid w:val="00B95D38"/>
    <w:rsid w:val="00B97785"/>
    <w:rsid w:val="00BA0CAD"/>
    <w:rsid w:val="00BA1FB1"/>
    <w:rsid w:val="00BA2C2C"/>
    <w:rsid w:val="00BA38DD"/>
    <w:rsid w:val="00BA6895"/>
    <w:rsid w:val="00BB0455"/>
    <w:rsid w:val="00BB0B2F"/>
    <w:rsid w:val="00BB139C"/>
    <w:rsid w:val="00BB1784"/>
    <w:rsid w:val="00BB17AE"/>
    <w:rsid w:val="00BB197C"/>
    <w:rsid w:val="00BB3AF8"/>
    <w:rsid w:val="00BB3E3B"/>
    <w:rsid w:val="00BB59B9"/>
    <w:rsid w:val="00BB606B"/>
    <w:rsid w:val="00BB76D0"/>
    <w:rsid w:val="00BC363C"/>
    <w:rsid w:val="00BC4110"/>
    <w:rsid w:val="00BC4EC0"/>
    <w:rsid w:val="00BC5D2E"/>
    <w:rsid w:val="00BC5D77"/>
    <w:rsid w:val="00BC5F5F"/>
    <w:rsid w:val="00BC5F8C"/>
    <w:rsid w:val="00BC6396"/>
    <w:rsid w:val="00BC68D8"/>
    <w:rsid w:val="00BD2D1A"/>
    <w:rsid w:val="00BD38EE"/>
    <w:rsid w:val="00BD4B25"/>
    <w:rsid w:val="00BD67C9"/>
    <w:rsid w:val="00BE1FF2"/>
    <w:rsid w:val="00BE3350"/>
    <w:rsid w:val="00BE388D"/>
    <w:rsid w:val="00BE4E5A"/>
    <w:rsid w:val="00BE598B"/>
    <w:rsid w:val="00BE67A7"/>
    <w:rsid w:val="00BF06DB"/>
    <w:rsid w:val="00BF2095"/>
    <w:rsid w:val="00BF25ED"/>
    <w:rsid w:val="00BF2F94"/>
    <w:rsid w:val="00BF407A"/>
    <w:rsid w:val="00BF454F"/>
    <w:rsid w:val="00BF4BCA"/>
    <w:rsid w:val="00BF562C"/>
    <w:rsid w:val="00BF5F79"/>
    <w:rsid w:val="00BF6A4A"/>
    <w:rsid w:val="00C00340"/>
    <w:rsid w:val="00C01F51"/>
    <w:rsid w:val="00C02B49"/>
    <w:rsid w:val="00C0350F"/>
    <w:rsid w:val="00C07008"/>
    <w:rsid w:val="00C119B7"/>
    <w:rsid w:val="00C12E28"/>
    <w:rsid w:val="00C15D27"/>
    <w:rsid w:val="00C16D1B"/>
    <w:rsid w:val="00C172C5"/>
    <w:rsid w:val="00C17B33"/>
    <w:rsid w:val="00C17D67"/>
    <w:rsid w:val="00C17DD6"/>
    <w:rsid w:val="00C218AB"/>
    <w:rsid w:val="00C21ADF"/>
    <w:rsid w:val="00C21DA6"/>
    <w:rsid w:val="00C228FF"/>
    <w:rsid w:val="00C238CF"/>
    <w:rsid w:val="00C23CA3"/>
    <w:rsid w:val="00C268A0"/>
    <w:rsid w:val="00C27B62"/>
    <w:rsid w:val="00C33F72"/>
    <w:rsid w:val="00C3499E"/>
    <w:rsid w:val="00C34F36"/>
    <w:rsid w:val="00C377A0"/>
    <w:rsid w:val="00C37C29"/>
    <w:rsid w:val="00C40A75"/>
    <w:rsid w:val="00C40C79"/>
    <w:rsid w:val="00C4133D"/>
    <w:rsid w:val="00C41FC3"/>
    <w:rsid w:val="00C45659"/>
    <w:rsid w:val="00C45A5A"/>
    <w:rsid w:val="00C46D79"/>
    <w:rsid w:val="00C51E39"/>
    <w:rsid w:val="00C531C1"/>
    <w:rsid w:val="00C55707"/>
    <w:rsid w:val="00C56567"/>
    <w:rsid w:val="00C57051"/>
    <w:rsid w:val="00C570CE"/>
    <w:rsid w:val="00C571A8"/>
    <w:rsid w:val="00C57BB1"/>
    <w:rsid w:val="00C609B0"/>
    <w:rsid w:val="00C61849"/>
    <w:rsid w:val="00C62C24"/>
    <w:rsid w:val="00C635B6"/>
    <w:rsid w:val="00C65CD2"/>
    <w:rsid w:val="00C6748D"/>
    <w:rsid w:val="00C677D8"/>
    <w:rsid w:val="00C70280"/>
    <w:rsid w:val="00C70FCD"/>
    <w:rsid w:val="00C717CB"/>
    <w:rsid w:val="00C72E6E"/>
    <w:rsid w:val="00C73D5A"/>
    <w:rsid w:val="00C74C20"/>
    <w:rsid w:val="00C75269"/>
    <w:rsid w:val="00C75388"/>
    <w:rsid w:val="00C75A69"/>
    <w:rsid w:val="00C764DE"/>
    <w:rsid w:val="00C7675C"/>
    <w:rsid w:val="00C8068B"/>
    <w:rsid w:val="00C8100D"/>
    <w:rsid w:val="00C81309"/>
    <w:rsid w:val="00C81DBB"/>
    <w:rsid w:val="00C81FCB"/>
    <w:rsid w:val="00C82FBC"/>
    <w:rsid w:val="00C8471F"/>
    <w:rsid w:val="00C84E6F"/>
    <w:rsid w:val="00C86637"/>
    <w:rsid w:val="00C87709"/>
    <w:rsid w:val="00C87BCE"/>
    <w:rsid w:val="00C917AD"/>
    <w:rsid w:val="00C9224A"/>
    <w:rsid w:val="00C92F15"/>
    <w:rsid w:val="00C9368B"/>
    <w:rsid w:val="00C93C84"/>
    <w:rsid w:val="00C959A7"/>
    <w:rsid w:val="00C9690E"/>
    <w:rsid w:val="00CA024D"/>
    <w:rsid w:val="00CA1BD4"/>
    <w:rsid w:val="00CA26D1"/>
    <w:rsid w:val="00CA280E"/>
    <w:rsid w:val="00CA2B3B"/>
    <w:rsid w:val="00CA3B9D"/>
    <w:rsid w:val="00CA45DC"/>
    <w:rsid w:val="00CA5CBD"/>
    <w:rsid w:val="00CA651F"/>
    <w:rsid w:val="00CA7A98"/>
    <w:rsid w:val="00CA7EC2"/>
    <w:rsid w:val="00CB0550"/>
    <w:rsid w:val="00CB17F6"/>
    <w:rsid w:val="00CB2049"/>
    <w:rsid w:val="00CB2ED0"/>
    <w:rsid w:val="00CB7FDB"/>
    <w:rsid w:val="00CC1487"/>
    <w:rsid w:val="00CC2229"/>
    <w:rsid w:val="00CC306F"/>
    <w:rsid w:val="00CC33A3"/>
    <w:rsid w:val="00CC44E1"/>
    <w:rsid w:val="00CC6190"/>
    <w:rsid w:val="00CC77C9"/>
    <w:rsid w:val="00CC784E"/>
    <w:rsid w:val="00CD054C"/>
    <w:rsid w:val="00CD1235"/>
    <w:rsid w:val="00CD284D"/>
    <w:rsid w:val="00CD386B"/>
    <w:rsid w:val="00CD5FC1"/>
    <w:rsid w:val="00CD69F6"/>
    <w:rsid w:val="00CE005B"/>
    <w:rsid w:val="00CE08F0"/>
    <w:rsid w:val="00CE1115"/>
    <w:rsid w:val="00CE1871"/>
    <w:rsid w:val="00CE1F44"/>
    <w:rsid w:val="00CE36D3"/>
    <w:rsid w:val="00CE4118"/>
    <w:rsid w:val="00CE439B"/>
    <w:rsid w:val="00CE4EBD"/>
    <w:rsid w:val="00CE56D0"/>
    <w:rsid w:val="00CE6B90"/>
    <w:rsid w:val="00CE71D8"/>
    <w:rsid w:val="00CE7AC8"/>
    <w:rsid w:val="00CF33DA"/>
    <w:rsid w:val="00CF3714"/>
    <w:rsid w:val="00CF45F8"/>
    <w:rsid w:val="00CF479E"/>
    <w:rsid w:val="00CF4C6C"/>
    <w:rsid w:val="00CF765E"/>
    <w:rsid w:val="00D00896"/>
    <w:rsid w:val="00D0361A"/>
    <w:rsid w:val="00D061E7"/>
    <w:rsid w:val="00D06439"/>
    <w:rsid w:val="00D064B2"/>
    <w:rsid w:val="00D0695A"/>
    <w:rsid w:val="00D10664"/>
    <w:rsid w:val="00D10D3D"/>
    <w:rsid w:val="00D1150B"/>
    <w:rsid w:val="00D1152A"/>
    <w:rsid w:val="00D119B1"/>
    <w:rsid w:val="00D11CBA"/>
    <w:rsid w:val="00D12AAD"/>
    <w:rsid w:val="00D12DB2"/>
    <w:rsid w:val="00D1621F"/>
    <w:rsid w:val="00D162AE"/>
    <w:rsid w:val="00D20EFA"/>
    <w:rsid w:val="00D210D8"/>
    <w:rsid w:val="00D21FD9"/>
    <w:rsid w:val="00D2201C"/>
    <w:rsid w:val="00D25A00"/>
    <w:rsid w:val="00D2637A"/>
    <w:rsid w:val="00D26558"/>
    <w:rsid w:val="00D27E53"/>
    <w:rsid w:val="00D30271"/>
    <w:rsid w:val="00D30ADD"/>
    <w:rsid w:val="00D337AD"/>
    <w:rsid w:val="00D33F5C"/>
    <w:rsid w:val="00D35A70"/>
    <w:rsid w:val="00D35F5B"/>
    <w:rsid w:val="00D362CE"/>
    <w:rsid w:val="00D37D30"/>
    <w:rsid w:val="00D414F0"/>
    <w:rsid w:val="00D4197F"/>
    <w:rsid w:val="00D4218D"/>
    <w:rsid w:val="00D42508"/>
    <w:rsid w:val="00D436C5"/>
    <w:rsid w:val="00D4377F"/>
    <w:rsid w:val="00D43A0D"/>
    <w:rsid w:val="00D43A65"/>
    <w:rsid w:val="00D4565C"/>
    <w:rsid w:val="00D457F7"/>
    <w:rsid w:val="00D45BA6"/>
    <w:rsid w:val="00D46396"/>
    <w:rsid w:val="00D46867"/>
    <w:rsid w:val="00D46E66"/>
    <w:rsid w:val="00D478C3"/>
    <w:rsid w:val="00D526F3"/>
    <w:rsid w:val="00D529A9"/>
    <w:rsid w:val="00D53BBC"/>
    <w:rsid w:val="00D53D9F"/>
    <w:rsid w:val="00D548AB"/>
    <w:rsid w:val="00D56F46"/>
    <w:rsid w:val="00D57724"/>
    <w:rsid w:val="00D57D3D"/>
    <w:rsid w:val="00D6131D"/>
    <w:rsid w:val="00D61345"/>
    <w:rsid w:val="00D619DF"/>
    <w:rsid w:val="00D628EE"/>
    <w:rsid w:val="00D6300B"/>
    <w:rsid w:val="00D630BA"/>
    <w:rsid w:val="00D6372E"/>
    <w:rsid w:val="00D64AF9"/>
    <w:rsid w:val="00D66147"/>
    <w:rsid w:val="00D72C67"/>
    <w:rsid w:val="00D74151"/>
    <w:rsid w:val="00D7609D"/>
    <w:rsid w:val="00D7634E"/>
    <w:rsid w:val="00D76958"/>
    <w:rsid w:val="00D772EF"/>
    <w:rsid w:val="00D8103D"/>
    <w:rsid w:val="00D81DC7"/>
    <w:rsid w:val="00D84721"/>
    <w:rsid w:val="00D8536D"/>
    <w:rsid w:val="00D86A04"/>
    <w:rsid w:val="00D87908"/>
    <w:rsid w:val="00D9042D"/>
    <w:rsid w:val="00D90F6F"/>
    <w:rsid w:val="00D916B9"/>
    <w:rsid w:val="00D91A33"/>
    <w:rsid w:val="00D91C54"/>
    <w:rsid w:val="00D9316A"/>
    <w:rsid w:val="00D932EB"/>
    <w:rsid w:val="00D93707"/>
    <w:rsid w:val="00D93850"/>
    <w:rsid w:val="00D938D6"/>
    <w:rsid w:val="00D948B3"/>
    <w:rsid w:val="00D95276"/>
    <w:rsid w:val="00D957C1"/>
    <w:rsid w:val="00D969C3"/>
    <w:rsid w:val="00DA12C5"/>
    <w:rsid w:val="00DA2034"/>
    <w:rsid w:val="00DA3069"/>
    <w:rsid w:val="00DA43CC"/>
    <w:rsid w:val="00DA6377"/>
    <w:rsid w:val="00DB0B71"/>
    <w:rsid w:val="00DB2206"/>
    <w:rsid w:val="00DB36E2"/>
    <w:rsid w:val="00DB3E98"/>
    <w:rsid w:val="00DB46CD"/>
    <w:rsid w:val="00DB4DF8"/>
    <w:rsid w:val="00DB6079"/>
    <w:rsid w:val="00DB631B"/>
    <w:rsid w:val="00DB6490"/>
    <w:rsid w:val="00DB7A2A"/>
    <w:rsid w:val="00DC05FE"/>
    <w:rsid w:val="00DC0A36"/>
    <w:rsid w:val="00DC0E2F"/>
    <w:rsid w:val="00DC216A"/>
    <w:rsid w:val="00DC2369"/>
    <w:rsid w:val="00DC23B8"/>
    <w:rsid w:val="00DC42D0"/>
    <w:rsid w:val="00DC4522"/>
    <w:rsid w:val="00DC5241"/>
    <w:rsid w:val="00DC5800"/>
    <w:rsid w:val="00DC5F9E"/>
    <w:rsid w:val="00DC5FDD"/>
    <w:rsid w:val="00DC733E"/>
    <w:rsid w:val="00DD00AB"/>
    <w:rsid w:val="00DD0213"/>
    <w:rsid w:val="00DD02F2"/>
    <w:rsid w:val="00DD077B"/>
    <w:rsid w:val="00DD0C1F"/>
    <w:rsid w:val="00DD1127"/>
    <w:rsid w:val="00DD137B"/>
    <w:rsid w:val="00DD2316"/>
    <w:rsid w:val="00DD2934"/>
    <w:rsid w:val="00DD41D6"/>
    <w:rsid w:val="00DD54C9"/>
    <w:rsid w:val="00DD6C3A"/>
    <w:rsid w:val="00DE1BCE"/>
    <w:rsid w:val="00DE2E1C"/>
    <w:rsid w:val="00DE30C6"/>
    <w:rsid w:val="00DE4320"/>
    <w:rsid w:val="00DE5229"/>
    <w:rsid w:val="00DE6473"/>
    <w:rsid w:val="00DE7C0E"/>
    <w:rsid w:val="00DE7F8C"/>
    <w:rsid w:val="00DE7FDC"/>
    <w:rsid w:val="00DF0754"/>
    <w:rsid w:val="00DF1BEA"/>
    <w:rsid w:val="00DF1FE7"/>
    <w:rsid w:val="00DF2B37"/>
    <w:rsid w:val="00DF3C2C"/>
    <w:rsid w:val="00DF57BE"/>
    <w:rsid w:val="00DF5830"/>
    <w:rsid w:val="00E01975"/>
    <w:rsid w:val="00E02D5E"/>
    <w:rsid w:val="00E036FE"/>
    <w:rsid w:val="00E04F5E"/>
    <w:rsid w:val="00E06500"/>
    <w:rsid w:val="00E07188"/>
    <w:rsid w:val="00E07648"/>
    <w:rsid w:val="00E1007C"/>
    <w:rsid w:val="00E1035F"/>
    <w:rsid w:val="00E10A31"/>
    <w:rsid w:val="00E10CE4"/>
    <w:rsid w:val="00E121C1"/>
    <w:rsid w:val="00E1339F"/>
    <w:rsid w:val="00E137CA"/>
    <w:rsid w:val="00E139DE"/>
    <w:rsid w:val="00E1638F"/>
    <w:rsid w:val="00E20E01"/>
    <w:rsid w:val="00E20EE5"/>
    <w:rsid w:val="00E22345"/>
    <w:rsid w:val="00E23323"/>
    <w:rsid w:val="00E26B6E"/>
    <w:rsid w:val="00E27AC4"/>
    <w:rsid w:val="00E31490"/>
    <w:rsid w:val="00E353AA"/>
    <w:rsid w:val="00E369FA"/>
    <w:rsid w:val="00E40E94"/>
    <w:rsid w:val="00E41C24"/>
    <w:rsid w:val="00E42A16"/>
    <w:rsid w:val="00E4332D"/>
    <w:rsid w:val="00E435F5"/>
    <w:rsid w:val="00E47082"/>
    <w:rsid w:val="00E47177"/>
    <w:rsid w:val="00E501F0"/>
    <w:rsid w:val="00E502B1"/>
    <w:rsid w:val="00E52061"/>
    <w:rsid w:val="00E52890"/>
    <w:rsid w:val="00E539C6"/>
    <w:rsid w:val="00E5527E"/>
    <w:rsid w:val="00E57060"/>
    <w:rsid w:val="00E6023C"/>
    <w:rsid w:val="00E60544"/>
    <w:rsid w:val="00E63D5F"/>
    <w:rsid w:val="00E64377"/>
    <w:rsid w:val="00E661B8"/>
    <w:rsid w:val="00E66FE3"/>
    <w:rsid w:val="00E67518"/>
    <w:rsid w:val="00E67D4F"/>
    <w:rsid w:val="00E70AA9"/>
    <w:rsid w:val="00E70E47"/>
    <w:rsid w:val="00E71ECD"/>
    <w:rsid w:val="00E753A7"/>
    <w:rsid w:val="00E7553D"/>
    <w:rsid w:val="00E75A50"/>
    <w:rsid w:val="00E77ACD"/>
    <w:rsid w:val="00E77D5D"/>
    <w:rsid w:val="00E80DC2"/>
    <w:rsid w:val="00E811E1"/>
    <w:rsid w:val="00E814CC"/>
    <w:rsid w:val="00E818EB"/>
    <w:rsid w:val="00E81ADD"/>
    <w:rsid w:val="00E81EF3"/>
    <w:rsid w:val="00E82B22"/>
    <w:rsid w:val="00E84C11"/>
    <w:rsid w:val="00E854CB"/>
    <w:rsid w:val="00E856B1"/>
    <w:rsid w:val="00E85CDD"/>
    <w:rsid w:val="00E86E69"/>
    <w:rsid w:val="00E8739E"/>
    <w:rsid w:val="00E87616"/>
    <w:rsid w:val="00E87748"/>
    <w:rsid w:val="00E87917"/>
    <w:rsid w:val="00E906A5"/>
    <w:rsid w:val="00E91518"/>
    <w:rsid w:val="00E91FCA"/>
    <w:rsid w:val="00E93A83"/>
    <w:rsid w:val="00E949AC"/>
    <w:rsid w:val="00E9502B"/>
    <w:rsid w:val="00E9718C"/>
    <w:rsid w:val="00EA0C2E"/>
    <w:rsid w:val="00EA141B"/>
    <w:rsid w:val="00EA2735"/>
    <w:rsid w:val="00EA3123"/>
    <w:rsid w:val="00EA4185"/>
    <w:rsid w:val="00EA5583"/>
    <w:rsid w:val="00EA5C16"/>
    <w:rsid w:val="00EA6C37"/>
    <w:rsid w:val="00EA79CF"/>
    <w:rsid w:val="00EA7B36"/>
    <w:rsid w:val="00EB2406"/>
    <w:rsid w:val="00EB3715"/>
    <w:rsid w:val="00EB4348"/>
    <w:rsid w:val="00EB4431"/>
    <w:rsid w:val="00EB69CC"/>
    <w:rsid w:val="00EB76EE"/>
    <w:rsid w:val="00EB7AEF"/>
    <w:rsid w:val="00EC0174"/>
    <w:rsid w:val="00EC13A4"/>
    <w:rsid w:val="00EC282D"/>
    <w:rsid w:val="00EC3269"/>
    <w:rsid w:val="00EC417D"/>
    <w:rsid w:val="00EC7741"/>
    <w:rsid w:val="00ED142E"/>
    <w:rsid w:val="00ED26A7"/>
    <w:rsid w:val="00ED29AF"/>
    <w:rsid w:val="00ED3581"/>
    <w:rsid w:val="00ED4116"/>
    <w:rsid w:val="00ED5720"/>
    <w:rsid w:val="00ED5B82"/>
    <w:rsid w:val="00ED5EA2"/>
    <w:rsid w:val="00ED61C4"/>
    <w:rsid w:val="00ED6449"/>
    <w:rsid w:val="00ED6678"/>
    <w:rsid w:val="00EE0332"/>
    <w:rsid w:val="00EE10F1"/>
    <w:rsid w:val="00EE1C0E"/>
    <w:rsid w:val="00EE2987"/>
    <w:rsid w:val="00EE2B14"/>
    <w:rsid w:val="00EE46BA"/>
    <w:rsid w:val="00EE4B64"/>
    <w:rsid w:val="00EE5855"/>
    <w:rsid w:val="00EF000D"/>
    <w:rsid w:val="00EF0143"/>
    <w:rsid w:val="00EF6BD9"/>
    <w:rsid w:val="00F00006"/>
    <w:rsid w:val="00F00622"/>
    <w:rsid w:val="00F0144B"/>
    <w:rsid w:val="00F02195"/>
    <w:rsid w:val="00F031FE"/>
    <w:rsid w:val="00F03A8E"/>
    <w:rsid w:val="00F04F05"/>
    <w:rsid w:val="00F053BA"/>
    <w:rsid w:val="00F0574B"/>
    <w:rsid w:val="00F07E8D"/>
    <w:rsid w:val="00F11D78"/>
    <w:rsid w:val="00F15778"/>
    <w:rsid w:val="00F16EA4"/>
    <w:rsid w:val="00F2128E"/>
    <w:rsid w:val="00F22B42"/>
    <w:rsid w:val="00F24153"/>
    <w:rsid w:val="00F252EF"/>
    <w:rsid w:val="00F263B0"/>
    <w:rsid w:val="00F26BC0"/>
    <w:rsid w:val="00F27DA6"/>
    <w:rsid w:val="00F3044B"/>
    <w:rsid w:val="00F3123A"/>
    <w:rsid w:val="00F34FB5"/>
    <w:rsid w:val="00F3570B"/>
    <w:rsid w:val="00F36090"/>
    <w:rsid w:val="00F36B3C"/>
    <w:rsid w:val="00F37FAC"/>
    <w:rsid w:val="00F40F0C"/>
    <w:rsid w:val="00F410B4"/>
    <w:rsid w:val="00F41D78"/>
    <w:rsid w:val="00F41DCA"/>
    <w:rsid w:val="00F4326D"/>
    <w:rsid w:val="00F437AE"/>
    <w:rsid w:val="00F44BA2"/>
    <w:rsid w:val="00F45859"/>
    <w:rsid w:val="00F47898"/>
    <w:rsid w:val="00F47AD3"/>
    <w:rsid w:val="00F47BFF"/>
    <w:rsid w:val="00F5032F"/>
    <w:rsid w:val="00F50DA9"/>
    <w:rsid w:val="00F53D02"/>
    <w:rsid w:val="00F545A3"/>
    <w:rsid w:val="00F54C2E"/>
    <w:rsid w:val="00F55919"/>
    <w:rsid w:val="00F55BA1"/>
    <w:rsid w:val="00F565F9"/>
    <w:rsid w:val="00F609A6"/>
    <w:rsid w:val="00F61E81"/>
    <w:rsid w:val="00F628FD"/>
    <w:rsid w:val="00F62E2C"/>
    <w:rsid w:val="00F64C87"/>
    <w:rsid w:val="00F66D5F"/>
    <w:rsid w:val="00F701C6"/>
    <w:rsid w:val="00F7194F"/>
    <w:rsid w:val="00F72A77"/>
    <w:rsid w:val="00F73AC9"/>
    <w:rsid w:val="00F7496F"/>
    <w:rsid w:val="00F7591C"/>
    <w:rsid w:val="00F75C50"/>
    <w:rsid w:val="00F77000"/>
    <w:rsid w:val="00F8098A"/>
    <w:rsid w:val="00F8392A"/>
    <w:rsid w:val="00F83EE2"/>
    <w:rsid w:val="00F85AE4"/>
    <w:rsid w:val="00F86A6D"/>
    <w:rsid w:val="00F87234"/>
    <w:rsid w:val="00F90363"/>
    <w:rsid w:val="00F90D2C"/>
    <w:rsid w:val="00F933BF"/>
    <w:rsid w:val="00F93D48"/>
    <w:rsid w:val="00F960B5"/>
    <w:rsid w:val="00F96198"/>
    <w:rsid w:val="00F9723B"/>
    <w:rsid w:val="00F972AF"/>
    <w:rsid w:val="00FA044B"/>
    <w:rsid w:val="00FA20A4"/>
    <w:rsid w:val="00FA5DDB"/>
    <w:rsid w:val="00FA6F84"/>
    <w:rsid w:val="00FA78A7"/>
    <w:rsid w:val="00FA7B00"/>
    <w:rsid w:val="00FB1502"/>
    <w:rsid w:val="00FB196D"/>
    <w:rsid w:val="00FB2D83"/>
    <w:rsid w:val="00FB5706"/>
    <w:rsid w:val="00FB5BD0"/>
    <w:rsid w:val="00FB67E1"/>
    <w:rsid w:val="00FB72A9"/>
    <w:rsid w:val="00FB7887"/>
    <w:rsid w:val="00FC0396"/>
    <w:rsid w:val="00FC1AD2"/>
    <w:rsid w:val="00FC1E16"/>
    <w:rsid w:val="00FC1EE7"/>
    <w:rsid w:val="00FC22C3"/>
    <w:rsid w:val="00FC40D8"/>
    <w:rsid w:val="00FC4161"/>
    <w:rsid w:val="00FC4231"/>
    <w:rsid w:val="00FC5824"/>
    <w:rsid w:val="00FC68EB"/>
    <w:rsid w:val="00FC7E7A"/>
    <w:rsid w:val="00FD1451"/>
    <w:rsid w:val="00FD19C9"/>
    <w:rsid w:val="00FD400B"/>
    <w:rsid w:val="00FD5216"/>
    <w:rsid w:val="00FD66B8"/>
    <w:rsid w:val="00FD67BD"/>
    <w:rsid w:val="00FD7422"/>
    <w:rsid w:val="00FE2679"/>
    <w:rsid w:val="00FE32BA"/>
    <w:rsid w:val="00FE33DC"/>
    <w:rsid w:val="00FE4040"/>
    <w:rsid w:val="00FE7E95"/>
    <w:rsid w:val="00FF118D"/>
    <w:rsid w:val="00FF30D9"/>
    <w:rsid w:val="00FF39C1"/>
    <w:rsid w:val="00FF3CD6"/>
    <w:rsid w:val="00FF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770653"/>
  <w15:chartTrackingRefBased/>
  <w15:docId w15:val="{876B96B5-8A19-4F85-A76E-2400687C0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C677D8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677D8"/>
    <w:rPr>
      <w:rFonts w:ascii="Arial" w:hAnsi="Arial"/>
    </w:rPr>
  </w:style>
  <w:style w:type="character" w:styleId="Odwoanieprzypisukocowego">
    <w:name w:val="endnote reference"/>
    <w:basedOn w:val="Domylnaczcionkaakapitu"/>
    <w:rsid w:val="00C677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6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06880F5C-525A-4E29-A69B-FACCBB813B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D7F520-14FF-43B4-BE67-785BE119994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431</TotalTime>
  <Pages>4</Pages>
  <Words>880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dc:description/>
  <cp:lastModifiedBy>Monika Stenka</cp:lastModifiedBy>
  <cp:revision>45</cp:revision>
  <cp:lastPrinted>2025-06-27T06:42:00Z</cp:lastPrinted>
  <dcterms:created xsi:type="dcterms:W3CDTF">2025-09-25T06:42:00Z</dcterms:created>
  <dcterms:modified xsi:type="dcterms:W3CDTF">2026-10-08T09:41:00Z</dcterms:modified>
</cp:coreProperties>
</file>