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7FD8B" w14:textId="77777777" w:rsidR="002A1A16" w:rsidRPr="007E3F8A" w:rsidRDefault="002A1A16" w:rsidP="007908B8">
      <w:pPr>
        <w:rPr>
          <w:b/>
          <w:sz w:val="28"/>
          <w:szCs w:val="28"/>
        </w:rPr>
      </w:pPr>
    </w:p>
    <w:p w14:paraId="7BF7EA03" w14:textId="002FEA31"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14:paraId="70D97DD5" w14:textId="77777777" w:rsidR="003A4A71" w:rsidRDefault="003A4A71" w:rsidP="003A4A71">
      <w:pPr>
        <w:jc w:val="center"/>
        <w:rPr>
          <w:b/>
        </w:rPr>
      </w:pPr>
    </w:p>
    <w:p w14:paraId="62BD413F" w14:textId="0E8FE532" w:rsidR="003A4A71" w:rsidRPr="009C4A3C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b/>
          <w:sz w:val="20"/>
        </w:rPr>
      </w:pPr>
      <w:r w:rsidRPr="009C4A3C">
        <w:rPr>
          <w:b/>
          <w:sz w:val="20"/>
        </w:rPr>
        <w:t>BENEFICJENT:</w:t>
      </w:r>
      <w:r w:rsidR="007A6BFE">
        <w:rPr>
          <w:b/>
          <w:sz w:val="20"/>
        </w:rPr>
        <w:t xml:space="preserve"> Gmina Studzienice</w:t>
      </w:r>
      <w:r w:rsidRPr="009C4A3C">
        <w:rPr>
          <w:b/>
          <w:sz w:val="20"/>
        </w:rPr>
        <w:tab/>
      </w:r>
      <w:r w:rsidRPr="009C4A3C">
        <w:rPr>
          <w:b/>
          <w:sz w:val="20"/>
        </w:rPr>
        <w:tab/>
      </w:r>
      <w:r w:rsidRPr="009C4A3C">
        <w:rPr>
          <w:b/>
          <w:sz w:val="20"/>
        </w:rPr>
        <w:tab/>
      </w:r>
      <w:r w:rsidRPr="009C4A3C">
        <w:rPr>
          <w:b/>
          <w:sz w:val="20"/>
        </w:rPr>
        <w:tab/>
      </w:r>
    </w:p>
    <w:p w14:paraId="117D0B3F" w14:textId="24485BED" w:rsidR="003A4A71" w:rsidRPr="009C4A3C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b/>
          <w:sz w:val="20"/>
        </w:rPr>
      </w:pPr>
      <w:r w:rsidRPr="009C4A3C">
        <w:rPr>
          <w:b/>
          <w:sz w:val="20"/>
        </w:rPr>
        <w:t>NUMER PROJEKTU:</w:t>
      </w:r>
      <w:r w:rsidR="003D6D06" w:rsidRPr="003D6D06">
        <w:rPr>
          <w:rFonts w:asciiTheme="minorHAnsi" w:hAnsiTheme="minorHAnsi" w:cstheme="minorHAnsi"/>
        </w:rPr>
        <w:t xml:space="preserve"> </w:t>
      </w:r>
      <w:r w:rsidR="007A6BFE" w:rsidRPr="007A6BFE">
        <w:rPr>
          <w:rFonts w:cs="Calibri"/>
          <w:b/>
          <w:bCs/>
          <w:iCs/>
          <w:sz w:val="20"/>
          <w:szCs w:val="20"/>
        </w:rPr>
        <w:t>FEPM.05.08-IZ.00-0051/24</w:t>
      </w:r>
      <w:r w:rsidRPr="007A6BFE">
        <w:rPr>
          <w:b/>
          <w:bCs/>
          <w:sz w:val="20"/>
          <w:szCs w:val="20"/>
        </w:rPr>
        <w:tab/>
      </w:r>
      <w:r w:rsidRPr="009C4A3C">
        <w:rPr>
          <w:b/>
          <w:sz w:val="20"/>
        </w:rPr>
        <w:tab/>
      </w:r>
      <w:r w:rsidRPr="009C4A3C">
        <w:rPr>
          <w:b/>
          <w:sz w:val="20"/>
        </w:rPr>
        <w:tab/>
      </w:r>
    </w:p>
    <w:p w14:paraId="05251EF2" w14:textId="0EA8BBB4" w:rsidR="003A4A71" w:rsidRPr="009C4A3C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b/>
          <w:sz w:val="20"/>
        </w:rPr>
      </w:pPr>
      <w:r w:rsidRPr="009C4A3C">
        <w:rPr>
          <w:b/>
          <w:sz w:val="20"/>
        </w:rPr>
        <w:t>TYTUŁ PROJEKTU:</w:t>
      </w:r>
      <w:r w:rsidR="003D6D06">
        <w:rPr>
          <w:b/>
          <w:sz w:val="20"/>
        </w:rPr>
        <w:t xml:space="preserve"> „</w:t>
      </w:r>
      <w:r w:rsidR="007A6BFE">
        <w:rPr>
          <w:b/>
          <w:sz w:val="20"/>
        </w:rPr>
        <w:t>Szkoły na medal w Gminie Studzienice</w:t>
      </w:r>
      <w:r w:rsidR="003D6D06">
        <w:rPr>
          <w:b/>
          <w:sz w:val="20"/>
        </w:rPr>
        <w:t>”</w:t>
      </w:r>
      <w:r w:rsidRPr="009C4A3C">
        <w:rPr>
          <w:b/>
          <w:sz w:val="20"/>
        </w:rPr>
        <w:tab/>
      </w:r>
      <w:r w:rsidRPr="009C4A3C">
        <w:rPr>
          <w:b/>
          <w:sz w:val="20"/>
        </w:rPr>
        <w:tab/>
      </w:r>
      <w:r w:rsidRPr="009C4A3C">
        <w:rPr>
          <w:b/>
          <w:sz w:val="20"/>
        </w:rPr>
        <w:tab/>
      </w:r>
      <w:r w:rsidRPr="009C4A3C">
        <w:rPr>
          <w:b/>
          <w:sz w:val="20"/>
        </w:rPr>
        <w:tab/>
      </w:r>
    </w:p>
    <w:p w14:paraId="6FEC2ACA" w14:textId="0B6DCFEC" w:rsidR="00B77805" w:rsidRPr="00811109" w:rsidRDefault="003A4A71" w:rsidP="00811109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b/>
          <w:sz w:val="20"/>
        </w:rPr>
      </w:pPr>
      <w:r w:rsidRPr="009C4A3C">
        <w:rPr>
          <w:b/>
          <w:sz w:val="20"/>
        </w:rPr>
        <w:t>DATA PRZEKAZANIA HARMONOGRAMU:</w:t>
      </w:r>
      <w:r w:rsidR="00D22FBA">
        <w:rPr>
          <w:b/>
          <w:sz w:val="20"/>
        </w:rPr>
        <w:t xml:space="preserve"> </w:t>
      </w:r>
      <w:r w:rsidR="00626AF2">
        <w:rPr>
          <w:b/>
          <w:sz w:val="20"/>
        </w:rPr>
        <w:t>2</w:t>
      </w:r>
      <w:r w:rsidR="00F40BC5">
        <w:rPr>
          <w:b/>
          <w:sz w:val="20"/>
        </w:rPr>
        <w:t>6</w:t>
      </w:r>
      <w:r w:rsidR="00DD50E8">
        <w:rPr>
          <w:b/>
          <w:sz w:val="20"/>
        </w:rPr>
        <w:t>.</w:t>
      </w:r>
      <w:r w:rsidR="00A83699">
        <w:rPr>
          <w:b/>
          <w:sz w:val="20"/>
        </w:rPr>
        <w:t>0</w:t>
      </w:r>
      <w:r w:rsidR="00F23121">
        <w:rPr>
          <w:b/>
          <w:sz w:val="20"/>
        </w:rPr>
        <w:t>6</w:t>
      </w:r>
      <w:r w:rsidR="00B326EF">
        <w:rPr>
          <w:b/>
          <w:sz w:val="20"/>
        </w:rPr>
        <w:t>.202</w:t>
      </w:r>
      <w:r w:rsidR="00A83699">
        <w:rPr>
          <w:b/>
          <w:sz w:val="20"/>
        </w:rPr>
        <w:t>6</w:t>
      </w:r>
      <w:r w:rsidR="003D6D06">
        <w:rPr>
          <w:b/>
          <w:sz w:val="20"/>
        </w:rPr>
        <w:t xml:space="preserve"> r</w:t>
      </w:r>
      <w:r w:rsidR="003D6D06" w:rsidRPr="00D03CF9">
        <w:rPr>
          <w:b/>
          <w:sz w:val="20"/>
        </w:rPr>
        <w:t>.</w:t>
      </w:r>
    </w:p>
    <w:tbl>
      <w:tblPr>
        <w:tblStyle w:val="Tabela-Siatka"/>
        <w:tblW w:w="15310" w:type="dxa"/>
        <w:tblInd w:w="-714" w:type="dxa"/>
        <w:tblLook w:val="04A0" w:firstRow="1" w:lastRow="0" w:firstColumn="1" w:lastColumn="0" w:noHBand="0" w:noVBand="1"/>
      </w:tblPr>
      <w:tblGrid>
        <w:gridCol w:w="550"/>
        <w:gridCol w:w="3708"/>
        <w:gridCol w:w="1886"/>
        <w:gridCol w:w="1494"/>
        <w:gridCol w:w="2093"/>
        <w:gridCol w:w="1610"/>
        <w:gridCol w:w="1417"/>
        <w:gridCol w:w="2552"/>
      </w:tblGrid>
      <w:tr w:rsidR="001C01E7" w:rsidRPr="00AF3DB6" w14:paraId="1EE2BBE1" w14:textId="77777777" w:rsidTr="00183A3E">
        <w:trPr>
          <w:trHeight w:val="572"/>
        </w:trPr>
        <w:tc>
          <w:tcPr>
            <w:tcW w:w="550" w:type="dxa"/>
            <w:shd w:val="clear" w:color="auto" w:fill="F2F2F2" w:themeFill="background1" w:themeFillShade="F2"/>
            <w:vAlign w:val="center"/>
          </w:tcPr>
          <w:p w14:paraId="14419259" w14:textId="77777777" w:rsidR="003A4A71" w:rsidRPr="00AF3DB6" w:rsidRDefault="003A4A71" w:rsidP="003434CC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LP.</w:t>
            </w:r>
          </w:p>
        </w:tc>
        <w:tc>
          <w:tcPr>
            <w:tcW w:w="3708" w:type="dxa"/>
            <w:shd w:val="clear" w:color="auto" w:fill="F2F2F2" w:themeFill="background1" w:themeFillShade="F2"/>
            <w:vAlign w:val="center"/>
          </w:tcPr>
          <w:p w14:paraId="3298189B" w14:textId="77777777" w:rsidR="003A4A71" w:rsidRPr="00AF3DB6" w:rsidRDefault="003A4A71" w:rsidP="003434C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Rodzaj formy wsparcia</w:t>
            </w:r>
          </w:p>
        </w:tc>
        <w:tc>
          <w:tcPr>
            <w:tcW w:w="1886" w:type="dxa"/>
            <w:shd w:val="clear" w:color="auto" w:fill="F2F2F2" w:themeFill="background1" w:themeFillShade="F2"/>
            <w:vAlign w:val="center"/>
          </w:tcPr>
          <w:p w14:paraId="0FF4B599" w14:textId="77777777" w:rsidR="003A4A71" w:rsidRDefault="003A4A71" w:rsidP="003434CC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 xml:space="preserve">Data </w:t>
            </w:r>
            <w:r>
              <w:rPr>
                <w:b/>
                <w:sz w:val="18"/>
              </w:rPr>
              <w:t>w</w:t>
            </w:r>
            <w:r w:rsidRPr="00AF3DB6">
              <w:rPr>
                <w:b/>
                <w:sz w:val="18"/>
              </w:rPr>
              <w:t xml:space="preserve">sparcia </w:t>
            </w:r>
          </w:p>
          <w:p w14:paraId="39E76668" w14:textId="77777777" w:rsidR="003A4A71" w:rsidRPr="00AF3DB6" w:rsidRDefault="003A4A71" w:rsidP="003434CC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(od – do)</w:t>
            </w:r>
          </w:p>
        </w:tc>
        <w:tc>
          <w:tcPr>
            <w:tcW w:w="1494" w:type="dxa"/>
            <w:shd w:val="clear" w:color="auto" w:fill="F2F2F2" w:themeFill="background1" w:themeFillShade="F2"/>
            <w:vAlign w:val="center"/>
          </w:tcPr>
          <w:p w14:paraId="7D50639E" w14:textId="77777777" w:rsidR="003A4A71" w:rsidRPr="00AF3DB6" w:rsidRDefault="003A4A71" w:rsidP="003434CC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Godziny realizacji wsparcia</w:t>
            </w:r>
            <w:r>
              <w:rPr>
                <w:b/>
                <w:sz w:val="18"/>
              </w:rPr>
              <w:t xml:space="preserve"> (od – do)</w:t>
            </w:r>
          </w:p>
        </w:tc>
        <w:tc>
          <w:tcPr>
            <w:tcW w:w="2093" w:type="dxa"/>
            <w:shd w:val="clear" w:color="auto" w:fill="F2F2F2" w:themeFill="background1" w:themeFillShade="F2"/>
            <w:vAlign w:val="center"/>
          </w:tcPr>
          <w:p w14:paraId="100A9B50" w14:textId="77777777" w:rsidR="003A4A71" w:rsidRPr="00AF3DB6" w:rsidRDefault="003A4A71" w:rsidP="003434CC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Miejsce realizacji wsparcia</w:t>
            </w:r>
            <w:r>
              <w:rPr>
                <w:b/>
                <w:sz w:val="18"/>
              </w:rPr>
              <w:t xml:space="preserve"> (dokładny adres)</w:t>
            </w:r>
          </w:p>
        </w:tc>
        <w:tc>
          <w:tcPr>
            <w:tcW w:w="1610" w:type="dxa"/>
            <w:shd w:val="clear" w:color="auto" w:fill="F2F2F2" w:themeFill="background1" w:themeFillShade="F2"/>
            <w:vAlign w:val="center"/>
          </w:tcPr>
          <w:p w14:paraId="01F509BC" w14:textId="37340B4E" w:rsidR="003A4A71" w:rsidRPr="00AF3DB6" w:rsidRDefault="003A4A71" w:rsidP="003434CC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Nazwa wykonawcy wsparcia</w:t>
            </w:r>
            <w:r>
              <w:rPr>
                <w:b/>
                <w:sz w:val="18"/>
              </w:rPr>
              <w:t xml:space="preserve"> (pole </w:t>
            </w:r>
            <w:r w:rsidR="008C5BFF">
              <w:rPr>
                <w:b/>
                <w:sz w:val="18"/>
              </w:rPr>
              <w:t>wskazane,</w:t>
            </w:r>
            <w:r>
              <w:rPr>
                <w:b/>
                <w:sz w:val="18"/>
              </w:rPr>
              <w:t xml:space="preserve"> lecz nie wymagane)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30831138" w14:textId="63096E9B" w:rsidR="003A4A71" w:rsidRDefault="003A4A71" w:rsidP="003434C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Liczba uczestników (pole </w:t>
            </w:r>
            <w:r w:rsidR="008C5BFF">
              <w:rPr>
                <w:b/>
                <w:sz w:val="18"/>
              </w:rPr>
              <w:t>wskazane,</w:t>
            </w:r>
            <w:r>
              <w:rPr>
                <w:b/>
                <w:sz w:val="18"/>
              </w:rPr>
              <w:t xml:space="preserve"> lecz nie wymagane)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2F38535C" w14:textId="77777777" w:rsidR="003A4A71" w:rsidRDefault="003A4A71" w:rsidP="003434C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Uwagi</w:t>
            </w:r>
          </w:p>
        </w:tc>
      </w:tr>
      <w:tr w:rsidR="00F40BC5" w:rsidRPr="00AF3DB6" w14:paraId="2F555DD1" w14:textId="77777777" w:rsidTr="00DE545A">
        <w:trPr>
          <w:trHeight w:val="552"/>
        </w:trPr>
        <w:tc>
          <w:tcPr>
            <w:tcW w:w="550" w:type="dxa"/>
          </w:tcPr>
          <w:p w14:paraId="4ABF7F32" w14:textId="41E13DB9" w:rsidR="00F40BC5" w:rsidRPr="00F874A7" w:rsidRDefault="00F40BC5" w:rsidP="00F40BC5">
            <w:r>
              <w:t>1</w:t>
            </w:r>
            <w:r w:rsidRPr="00F874A7">
              <w:t>.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F71CA" w14:textId="48828633" w:rsidR="00F40BC5" w:rsidRPr="007A6BFE" w:rsidRDefault="00F40BC5" w:rsidP="00F40BC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sz w:val="18"/>
                <w:szCs w:val="18"/>
              </w:rPr>
              <w:t>----------------------------------------------------------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D16F1" w14:textId="415B720B" w:rsidR="00F40BC5" w:rsidRPr="007A6BFE" w:rsidRDefault="00F40BC5" w:rsidP="00F40B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29.06.2026 r.-30.09.2026 r.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FD1C" w14:textId="7406A51F" w:rsidR="00F40BC5" w:rsidRPr="007A6BFE" w:rsidRDefault="00F40BC5" w:rsidP="00F40B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--------------------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E1AE" w14:textId="3DF9848E" w:rsidR="00F40BC5" w:rsidRPr="007A6BFE" w:rsidRDefault="00F40BC5" w:rsidP="00F40B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----------------------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DA720" w14:textId="285F23D0" w:rsidR="00F40BC5" w:rsidRPr="007A6BFE" w:rsidRDefault="00F40BC5" w:rsidP="00F40B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--------------------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16B71" w14:textId="64EDAF70" w:rsidR="00F40BC5" w:rsidRPr="007A6BFE" w:rsidRDefault="00F40BC5" w:rsidP="00F40B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-----------------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240E" w14:textId="544BF23E" w:rsidR="00F40BC5" w:rsidRDefault="00F40BC5" w:rsidP="00F40BC5">
            <w:pPr>
              <w:rPr>
                <w:b/>
                <w:sz w:val="20"/>
              </w:rPr>
            </w:pPr>
            <w:r>
              <w:rPr>
                <w:sz w:val="18"/>
                <w:szCs w:val="18"/>
              </w:rPr>
              <w:t>We wskazanym okresie nie będą odbywały się zajęcia w ramach projektu:</w:t>
            </w:r>
          </w:p>
          <w:p w14:paraId="73C3886B" w14:textId="00992778" w:rsidR="00F40BC5" w:rsidRPr="007A6BFE" w:rsidRDefault="00F40BC5" w:rsidP="00F40BC5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„Szkoły na medal w Gminie Studzienice”</w:t>
            </w:r>
          </w:p>
        </w:tc>
      </w:tr>
    </w:tbl>
    <w:p w14:paraId="40DFEC81" w14:textId="77777777" w:rsidR="000C73E4" w:rsidRPr="006261B8" w:rsidRDefault="000C73E4" w:rsidP="00F935AF"/>
    <w:sectPr w:rsidR="000C73E4" w:rsidRPr="006261B8" w:rsidSect="007908B8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788" w:bottom="1418" w:left="1559" w:header="340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7AF42" w14:textId="77777777" w:rsidR="00BB77BA" w:rsidRDefault="00BB77BA">
      <w:r>
        <w:separator/>
      </w:r>
    </w:p>
  </w:endnote>
  <w:endnote w:type="continuationSeparator" w:id="0">
    <w:p w14:paraId="45D62D47" w14:textId="77777777" w:rsidR="00BB77BA" w:rsidRDefault="00BB7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D7B98" w14:textId="77777777" w:rsidR="007B2500" w:rsidRPr="00124D4A" w:rsidRDefault="007B2500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87E9B" w14:textId="3454E984" w:rsidR="007B2500" w:rsidRDefault="00E34B59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ptab w:relativeTo="margin" w:alignment="center" w:leader="none"/>
    </w:r>
    <w:r>
      <w:rPr>
        <w:noProof/>
      </w:rPr>
      <w:ptab w:relativeTo="margin" w:alignment="left" w:leader="none"/>
    </w:r>
    <w:r w:rsidR="00321ECF">
      <w:rPr>
        <w:noProof/>
      </w:rPr>
      <w:drawing>
        <wp:inline distT="0" distB="0" distL="0" distR="0" wp14:anchorId="1EE6D230" wp14:editId="181A35F6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97DDA26" w14:textId="77777777" w:rsidR="004C68E6" w:rsidRPr="00B01F08" w:rsidRDefault="004C68E6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E0B16" w14:textId="77777777" w:rsidR="00BB77BA" w:rsidRDefault="00BB77BA">
      <w:r>
        <w:separator/>
      </w:r>
    </w:p>
  </w:footnote>
  <w:footnote w:type="continuationSeparator" w:id="0">
    <w:p w14:paraId="53C7CAEB" w14:textId="77777777" w:rsidR="00BB77BA" w:rsidRDefault="00BB77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9EF41" w14:textId="77777777" w:rsidR="00F5032F" w:rsidRDefault="00F5032F" w:rsidP="009A4ACC">
    <w:pPr>
      <w:pStyle w:val="Nagwek"/>
      <w:ind w:left="-1134"/>
    </w:pPr>
  </w:p>
  <w:p w14:paraId="6EDC8486" w14:textId="77777777" w:rsidR="009A4ACC" w:rsidRDefault="009A4ACC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A4BF9" w14:textId="124CC17C" w:rsidR="000174EA" w:rsidRDefault="007908B8" w:rsidP="007908B8">
    <w:pPr>
      <w:pStyle w:val="Nagwek"/>
      <w:tabs>
        <w:tab w:val="clear" w:pos="4536"/>
        <w:tab w:val="clear" w:pos="9072"/>
        <w:tab w:val="left" w:pos="3583"/>
      </w:tabs>
    </w:pPr>
    <w:r>
      <w:ptab w:relativeTo="margin" w:alignment="center" w:leader="none"/>
    </w:r>
    <w:r w:rsidR="00DD00AB">
      <w:rPr>
        <w:noProof/>
      </w:rPr>
      <w:drawing>
        <wp:inline distT="0" distB="0" distL="0" distR="0" wp14:anchorId="0D622E59" wp14:editId="0A98B1BA">
          <wp:extent cx="6977379" cy="818515"/>
          <wp:effectExtent l="0" t="0" r="0" b="635"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8909" cy="818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A3D66"/>
    <w:multiLevelType w:val="hybridMultilevel"/>
    <w:tmpl w:val="0FBACF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04EA2"/>
    <w:multiLevelType w:val="hybridMultilevel"/>
    <w:tmpl w:val="AE14D6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C1C0B"/>
    <w:multiLevelType w:val="hybridMultilevel"/>
    <w:tmpl w:val="273214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0642E"/>
    <w:multiLevelType w:val="hybridMultilevel"/>
    <w:tmpl w:val="2A1613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223ADD"/>
    <w:multiLevelType w:val="hybridMultilevel"/>
    <w:tmpl w:val="C9BA63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1D77BE"/>
    <w:multiLevelType w:val="hybridMultilevel"/>
    <w:tmpl w:val="E4F077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6D07F8"/>
    <w:multiLevelType w:val="hybridMultilevel"/>
    <w:tmpl w:val="CA2448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1B3E36"/>
    <w:multiLevelType w:val="hybridMultilevel"/>
    <w:tmpl w:val="D24C5E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EB234D"/>
    <w:multiLevelType w:val="hybridMultilevel"/>
    <w:tmpl w:val="D8AA7F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8241B6"/>
    <w:multiLevelType w:val="hybridMultilevel"/>
    <w:tmpl w:val="27CC3F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BB18BD"/>
    <w:multiLevelType w:val="hybridMultilevel"/>
    <w:tmpl w:val="881E724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DE62AE4"/>
    <w:multiLevelType w:val="hybridMultilevel"/>
    <w:tmpl w:val="8CE836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C62DB7"/>
    <w:multiLevelType w:val="hybridMultilevel"/>
    <w:tmpl w:val="8C9CC6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086906"/>
    <w:multiLevelType w:val="hybridMultilevel"/>
    <w:tmpl w:val="52502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A35C0A"/>
    <w:multiLevelType w:val="multilevel"/>
    <w:tmpl w:val="428E9EAC"/>
    <w:numStyleLink w:val="Lista1"/>
  </w:abstractNum>
  <w:num w:numId="1" w16cid:durableId="1148286381">
    <w:abstractNumId w:val="15"/>
  </w:num>
  <w:num w:numId="2" w16cid:durableId="351035747">
    <w:abstractNumId w:val="17"/>
  </w:num>
  <w:num w:numId="3" w16cid:durableId="1541555133">
    <w:abstractNumId w:val="16"/>
  </w:num>
  <w:num w:numId="4" w16cid:durableId="1226378777">
    <w:abstractNumId w:val="3"/>
  </w:num>
  <w:num w:numId="5" w16cid:durableId="1185901975">
    <w:abstractNumId w:val="4"/>
  </w:num>
  <w:num w:numId="6" w16cid:durableId="1302804937">
    <w:abstractNumId w:val="1"/>
  </w:num>
  <w:num w:numId="7" w16cid:durableId="211431838">
    <w:abstractNumId w:val="8"/>
  </w:num>
  <w:num w:numId="8" w16cid:durableId="1499345288">
    <w:abstractNumId w:val="13"/>
  </w:num>
  <w:num w:numId="9" w16cid:durableId="1140267304">
    <w:abstractNumId w:val="13"/>
  </w:num>
  <w:num w:numId="10" w16cid:durableId="1568493122">
    <w:abstractNumId w:val="2"/>
  </w:num>
  <w:num w:numId="11" w16cid:durableId="793213579">
    <w:abstractNumId w:val="0"/>
  </w:num>
  <w:num w:numId="12" w16cid:durableId="1087846430">
    <w:abstractNumId w:val="6"/>
  </w:num>
  <w:num w:numId="13" w16cid:durableId="1635023699">
    <w:abstractNumId w:val="14"/>
  </w:num>
  <w:num w:numId="14" w16cid:durableId="1660571978">
    <w:abstractNumId w:val="12"/>
  </w:num>
  <w:num w:numId="15" w16cid:durableId="1353646653">
    <w:abstractNumId w:val="7"/>
  </w:num>
  <w:num w:numId="16" w16cid:durableId="1738018546">
    <w:abstractNumId w:val="5"/>
  </w:num>
  <w:num w:numId="17" w16cid:durableId="1791625403">
    <w:abstractNumId w:val="11"/>
  </w:num>
  <w:num w:numId="18" w16cid:durableId="1761221941">
    <w:abstractNumId w:val="10"/>
  </w:num>
  <w:num w:numId="19" w16cid:durableId="4263171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A2D7F520-14FF-43B4-BE67-785BE1199942}"/>
  </w:docVars>
  <w:rsids>
    <w:rsidRoot w:val="001A02A1"/>
    <w:rsid w:val="00000A2C"/>
    <w:rsid w:val="00000A60"/>
    <w:rsid w:val="000019D1"/>
    <w:rsid w:val="00001B3D"/>
    <w:rsid w:val="00001D43"/>
    <w:rsid w:val="00002D08"/>
    <w:rsid w:val="0000457B"/>
    <w:rsid w:val="000046C9"/>
    <w:rsid w:val="00004FB0"/>
    <w:rsid w:val="00006A41"/>
    <w:rsid w:val="00007BC0"/>
    <w:rsid w:val="00010CAE"/>
    <w:rsid w:val="00010D49"/>
    <w:rsid w:val="0001157E"/>
    <w:rsid w:val="0001277E"/>
    <w:rsid w:val="00012B38"/>
    <w:rsid w:val="00013206"/>
    <w:rsid w:val="00013611"/>
    <w:rsid w:val="000148FC"/>
    <w:rsid w:val="00014A83"/>
    <w:rsid w:val="00014B9A"/>
    <w:rsid w:val="00014D82"/>
    <w:rsid w:val="000158F0"/>
    <w:rsid w:val="00016BB8"/>
    <w:rsid w:val="000170F5"/>
    <w:rsid w:val="000174EA"/>
    <w:rsid w:val="00017C70"/>
    <w:rsid w:val="00020150"/>
    <w:rsid w:val="00020707"/>
    <w:rsid w:val="00020823"/>
    <w:rsid w:val="000225CD"/>
    <w:rsid w:val="00023BD3"/>
    <w:rsid w:val="00024567"/>
    <w:rsid w:val="00025729"/>
    <w:rsid w:val="0002572E"/>
    <w:rsid w:val="000259C0"/>
    <w:rsid w:val="00025CDC"/>
    <w:rsid w:val="00026AF8"/>
    <w:rsid w:val="00030046"/>
    <w:rsid w:val="00032B6B"/>
    <w:rsid w:val="00032FA0"/>
    <w:rsid w:val="0003336E"/>
    <w:rsid w:val="00034781"/>
    <w:rsid w:val="00034FBA"/>
    <w:rsid w:val="0003548C"/>
    <w:rsid w:val="000364DF"/>
    <w:rsid w:val="00036A34"/>
    <w:rsid w:val="00036ACE"/>
    <w:rsid w:val="00036E38"/>
    <w:rsid w:val="00036E7B"/>
    <w:rsid w:val="00037D3C"/>
    <w:rsid w:val="000400A1"/>
    <w:rsid w:val="00041030"/>
    <w:rsid w:val="00042A2A"/>
    <w:rsid w:val="00042C1A"/>
    <w:rsid w:val="00042D7A"/>
    <w:rsid w:val="000435D3"/>
    <w:rsid w:val="00043C6D"/>
    <w:rsid w:val="00044B96"/>
    <w:rsid w:val="00044CC3"/>
    <w:rsid w:val="0004510B"/>
    <w:rsid w:val="0004517A"/>
    <w:rsid w:val="00045E68"/>
    <w:rsid w:val="000469E3"/>
    <w:rsid w:val="00047E8C"/>
    <w:rsid w:val="00050986"/>
    <w:rsid w:val="00051245"/>
    <w:rsid w:val="00051F57"/>
    <w:rsid w:val="00052488"/>
    <w:rsid w:val="00052CFF"/>
    <w:rsid w:val="00052D0B"/>
    <w:rsid w:val="00054EC4"/>
    <w:rsid w:val="00055C06"/>
    <w:rsid w:val="00055DF6"/>
    <w:rsid w:val="00055F27"/>
    <w:rsid w:val="00056498"/>
    <w:rsid w:val="00056674"/>
    <w:rsid w:val="000571C5"/>
    <w:rsid w:val="00057523"/>
    <w:rsid w:val="00057845"/>
    <w:rsid w:val="00057D01"/>
    <w:rsid w:val="00061F20"/>
    <w:rsid w:val="000624E8"/>
    <w:rsid w:val="000628B4"/>
    <w:rsid w:val="000632FC"/>
    <w:rsid w:val="00063B6D"/>
    <w:rsid w:val="00063EC5"/>
    <w:rsid w:val="00065E90"/>
    <w:rsid w:val="000676BE"/>
    <w:rsid w:val="0006779D"/>
    <w:rsid w:val="00067B92"/>
    <w:rsid w:val="000702FD"/>
    <w:rsid w:val="0007052B"/>
    <w:rsid w:val="000709C9"/>
    <w:rsid w:val="00070A82"/>
    <w:rsid w:val="0007127F"/>
    <w:rsid w:val="00071ACA"/>
    <w:rsid w:val="00071B68"/>
    <w:rsid w:val="00072AB7"/>
    <w:rsid w:val="00073D22"/>
    <w:rsid w:val="00074666"/>
    <w:rsid w:val="000754A5"/>
    <w:rsid w:val="000768F1"/>
    <w:rsid w:val="00080D83"/>
    <w:rsid w:val="00081DF0"/>
    <w:rsid w:val="00082AAB"/>
    <w:rsid w:val="00082BE6"/>
    <w:rsid w:val="000832FE"/>
    <w:rsid w:val="00085A69"/>
    <w:rsid w:val="00085C70"/>
    <w:rsid w:val="00085DAD"/>
    <w:rsid w:val="0008601B"/>
    <w:rsid w:val="000863A9"/>
    <w:rsid w:val="00086CC0"/>
    <w:rsid w:val="00087097"/>
    <w:rsid w:val="000872E6"/>
    <w:rsid w:val="00087BA3"/>
    <w:rsid w:val="00087E01"/>
    <w:rsid w:val="00090967"/>
    <w:rsid w:val="0009101B"/>
    <w:rsid w:val="00091270"/>
    <w:rsid w:val="000913AA"/>
    <w:rsid w:val="00092291"/>
    <w:rsid w:val="000929F1"/>
    <w:rsid w:val="00092CF3"/>
    <w:rsid w:val="00092F85"/>
    <w:rsid w:val="00094813"/>
    <w:rsid w:val="0009608B"/>
    <w:rsid w:val="00097142"/>
    <w:rsid w:val="000979D1"/>
    <w:rsid w:val="000A031B"/>
    <w:rsid w:val="000A0F9A"/>
    <w:rsid w:val="000A1781"/>
    <w:rsid w:val="000A27C2"/>
    <w:rsid w:val="000A3836"/>
    <w:rsid w:val="000A476E"/>
    <w:rsid w:val="000A5633"/>
    <w:rsid w:val="000A6B67"/>
    <w:rsid w:val="000B0B16"/>
    <w:rsid w:val="000B135E"/>
    <w:rsid w:val="000B32BB"/>
    <w:rsid w:val="000B4B9A"/>
    <w:rsid w:val="000B5CBF"/>
    <w:rsid w:val="000B5E0C"/>
    <w:rsid w:val="000B6384"/>
    <w:rsid w:val="000B6597"/>
    <w:rsid w:val="000B7186"/>
    <w:rsid w:val="000C1421"/>
    <w:rsid w:val="000C1463"/>
    <w:rsid w:val="000C2309"/>
    <w:rsid w:val="000C2E18"/>
    <w:rsid w:val="000C34AD"/>
    <w:rsid w:val="000C4EDC"/>
    <w:rsid w:val="000C57AB"/>
    <w:rsid w:val="000C58AF"/>
    <w:rsid w:val="000C73E4"/>
    <w:rsid w:val="000C7F6F"/>
    <w:rsid w:val="000D0F04"/>
    <w:rsid w:val="000D1C18"/>
    <w:rsid w:val="000D26D1"/>
    <w:rsid w:val="000D283E"/>
    <w:rsid w:val="000D3336"/>
    <w:rsid w:val="000D4591"/>
    <w:rsid w:val="000D52BE"/>
    <w:rsid w:val="000D6273"/>
    <w:rsid w:val="000D7453"/>
    <w:rsid w:val="000D7550"/>
    <w:rsid w:val="000D7610"/>
    <w:rsid w:val="000D7860"/>
    <w:rsid w:val="000D793D"/>
    <w:rsid w:val="000E21BA"/>
    <w:rsid w:val="000E2BE2"/>
    <w:rsid w:val="000E355B"/>
    <w:rsid w:val="000E4A90"/>
    <w:rsid w:val="000E57F6"/>
    <w:rsid w:val="000F0B61"/>
    <w:rsid w:val="000F0E38"/>
    <w:rsid w:val="000F19A6"/>
    <w:rsid w:val="000F1AC2"/>
    <w:rsid w:val="000F1C67"/>
    <w:rsid w:val="000F2BF8"/>
    <w:rsid w:val="000F2E4E"/>
    <w:rsid w:val="000F3319"/>
    <w:rsid w:val="000F353E"/>
    <w:rsid w:val="000F5042"/>
    <w:rsid w:val="000F5A1A"/>
    <w:rsid w:val="000F5AD1"/>
    <w:rsid w:val="000F6330"/>
    <w:rsid w:val="000F6E25"/>
    <w:rsid w:val="00100391"/>
    <w:rsid w:val="0010090B"/>
    <w:rsid w:val="001009A9"/>
    <w:rsid w:val="00100DDE"/>
    <w:rsid w:val="00101BD6"/>
    <w:rsid w:val="00101E69"/>
    <w:rsid w:val="00102250"/>
    <w:rsid w:val="00102D67"/>
    <w:rsid w:val="001041C0"/>
    <w:rsid w:val="00104FC3"/>
    <w:rsid w:val="0010512C"/>
    <w:rsid w:val="00106263"/>
    <w:rsid w:val="00106B38"/>
    <w:rsid w:val="00106E84"/>
    <w:rsid w:val="00107859"/>
    <w:rsid w:val="00110397"/>
    <w:rsid w:val="00112804"/>
    <w:rsid w:val="00112E83"/>
    <w:rsid w:val="00112EB2"/>
    <w:rsid w:val="00113C61"/>
    <w:rsid w:val="00114686"/>
    <w:rsid w:val="0011496B"/>
    <w:rsid w:val="00115060"/>
    <w:rsid w:val="001159C2"/>
    <w:rsid w:val="00116BF9"/>
    <w:rsid w:val="00117F72"/>
    <w:rsid w:val="00120BC8"/>
    <w:rsid w:val="00121075"/>
    <w:rsid w:val="0012154C"/>
    <w:rsid w:val="00121754"/>
    <w:rsid w:val="00121CF8"/>
    <w:rsid w:val="0012288A"/>
    <w:rsid w:val="00124510"/>
    <w:rsid w:val="00124D4A"/>
    <w:rsid w:val="00124E19"/>
    <w:rsid w:val="001269FB"/>
    <w:rsid w:val="0012765C"/>
    <w:rsid w:val="001276DF"/>
    <w:rsid w:val="00127D75"/>
    <w:rsid w:val="001301B0"/>
    <w:rsid w:val="001304E7"/>
    <w:rsid w:val="00130B23"/>
    <w:rsid w:val="00131394"/>
    <w:rsid w:val="0013144A"/>
    <w:rsid w:val="00133542"/>
    <w:rsid w:val="00133570"/>
    <w:rsid w:val="00134A63"/>
    <w:rsid w:val="0013572D"/>
    <w:rsid w:val="00136923"/>
    <w:rsid w:val="001369A7"/>
    <w:rsid w:val="00137401"/>
    <w:rsid w:val="001377F1"/>
    <w:rsid w:val="0013786F"/>
    <w:rsid w:val="00137C55"/>
    <w:rsid w:val="00137C9A"/>
    <w:rsid w:val="00140105"/>
    <w:rsid w:val="001407BC"/>
    <w:rsid w:val="0014168B"/>
    <w:rsid w:val="00141A0E"/>
    <w:rsid w:val="00141A58"/>
    <w:rsid w:val="001421CD"/>
    <w:rsid w:val="00142382"/>
    <w:rsid w:val="00144397"/>
    <w:rsid w:val="00144773"/>
    <w:rsid w:val="00145F71"/>
    <w:rsid w:val="00146542"/>
    <w:rsid w:val="00147106"/>
    <w:rsid w:val="001474A1"/>
    <w:rsid w:val="00150B3D"/>
    <w:rsid w:val="00150BFE"/>
    <w:rsid w:val="001520FF"/>
    <w:rsid w:val="0015382E"/>
    <w:rsid w:val="0015421C"/>
    <w:rsid w:val="00155432"/>
    <w:rsid w:val="00155BD5"/>
    <w:rsid w:val="00156984"/>
    <w:rsid w:val="00156B5F"/>
    <w:rsid w:val="00156BC2"/>
    <w:rsid w:val="00156BF5"/>
    <w:rsid w:val="00156ECD"/>
    <w:rsid w:val="00157CEE"/>
    <w:rsid w:val="00160DE0"/>
    <w:rsid w:val="00163678"/>
    <w:rsid w:val="00164CC7"/>
    <w:rsid w:val="001656EC"/>
    <w:rsid w:val="0016612C"/>
    <w:rsid w:val="00166968"/>
    <w:rsid w:val="001676C0"/>
    <w:rsid w:val="001702CF"/>
    <w:rsid w:val="0017080C"/>
    <w:rsid w:val="00172356"/>
    <w:rsid w:val="001735C9"/>
    <w:rsid w:val="00174EF4"/>
    <w:rsid w:val="001756A0"/>
    <w:rsid w:val="00175E82"/>
    <w:rsid w:val="00176053"/>
    <w:rsid w:val="001765DD"/>
    <w:rsid w:val="00176828"/>
    <w:rsid w:val="001769A9"/>
    <w:rsid w:val="001771B9"/>
    <w:rsid w:val="00177E65"/>
    <w:rsid w:val="00180825"/>
    <w:rsid w:val="00180893"/>
    <w:rsid w:val="0018280F"/>
    <w:rsid w:val="0018283F"/>
    <w:rsid w:val="00183A3E"/>
    <w:rsid w:val="00184217"/>
    <w:rsid w:val="001856AD"/>
    <w:rsid w:val="00185E7F"/>
    <w:rsid w:val="001862F0"/>
    <w:rsid w:val="00186E5E"/>
    <w:rsid w:val="00186E86"/>
    <w:rsid w:val="0018720F"/>
    <w:rsid w:val="0018742C"/>
    <w:rsid w:val="001905CE"/>
    <w:rsid w:val="001907C7"/>
    <w:rsid w:val="00190A7D"/>
    <w:rsid w:val="0019154F"/>
    <w:rsid w:val="00191F76"/>
    <w:rsid w:val="001924DA"/>
    <w:rsid w:val="001958E5"/>
    <w:rsid w:val="001965EF"/>
    <w:rsid w:val="001965FF"/>
    <w:rsid w:val="00196982"/>
    <w:rsid w:val="0019717F"/>
    <w:rsid w:val="0019792A"/>
    <w:rsid w:val="001A02A1"/>
    <w:rsid w:val="001A0A45"/>
    <w:rsid w:val="001A1C14"/>
    <w:rsid w:val="001A2003"/>
    <w:rsid w:val="001A2DCF"/>
    <w:rsid w:val="001A342A"/>
    <w:rsid w:val="001A3D33"/>
    <w:rsid w:val="001A3FEF"/>
    <w:rsid w:val="001A4088"/>
    <w:rsid w:val="001A40C3"/>
    <w:rsid w:val="001A646A"/>
    <w:rsid w:val="001A7AF0"/>
    <w:rsid w:val="001A7C20"/>
    <w:rsid w:val="001B03BD"/>
    <w:rsid w:val="001B109F"/>
    <w:rsid w:val="001B139C"/>
    <w:rsid w:val="001B210F"/>
    <w:rsid w:val="001B28CF"/>
    <w:rsid w:val="001B2A17"/>
    <w:rsid w:val="001B327E"/>
    <w:rsid w:val="001B33EB"/>
    <w:rsid w:val="001B506D"/>
    <w:rsid w:val="001B567F"/>
    <w:rsid w:val="001B62CF"/>
    <w:rsid w:val="001B62F0"/>
    <w:rsid w:val="001B73E7"/>
    <w:rsid w:val="001B748A"/>
    <w:rsid w:val="001B7625"/>
    <w:rsid w:val="001C0008"/>
    <w:rsid w:val="001C01E7"/>
    <w:rsid w:val="001C06F1"/>
    <w:rsid w:val="001C079A"/>
    <w:rsid w:val="001C1548"/>
    <w:rsid w:val="001C16B1"/>
    <w:rsid w:val="001C270C"/>
    <w:rsid w:val="001C3338"/>
    <w:rsid w:val="001C3E17"/>
    <w:rsid w:val="001C40FB"/>
    <w:rsid w:val="001C42B6"/>
    <w:rsid w:val="001C4B78"/>
    <w:rsid w:val="001C505E"/>
    <w:rsid w:val="001C632F"/>
    <w:rsid w:val="001C7893"/>
    <w:rsid w:val="001C79BC"/>
    <w:rsid w:val="001C7EE0"/>
    <w:rsid w:val="001D059A"/>
    <w:rsid w:val="001D0C1C"/>
    <w:rsid w:val="001D0CE6"/>
    <w:rsid w:val="001D1197"/>
    <w:rsid w:val="001D17D6"/>
    <w:rsid w:val="001D1B4B"/>
    <w:rsid w:val="001D1D3B"/>
    <w:rsid w:val="001D23EF"/>
    <w:rsid w:val="001D2F38"/>
    <w:rsid w:val="001D3618"/>
    <w:rsid w:val="001D3B5E"/>
    <w:rsid w:val="001D3EEE"/>
    <w:rsid w:val="001D4011"/>
    <w:rsid w:val="001D44E8"/>
    <w:rsid w:val="001D4990"/>
    <w:rsid w:val="001D4BE6"/>
    <w:rsid w:val="001D6B6A"/>
    <w:rsid w:val="001D7589"/>
    <w:rsid w:val="001D7DEC"/>
    <w:rsid w:val="001E12EA"/>
    <w:rsid w:val="001E1577"/>
    <w:rsid w:val="001E1934"/>
    <w:rsid w:val="001E1C7B"/>
    <w:rsid w:val="001E1DF0"/>
    <w:rsid w:val="001E253D"/>
    <w:rsid w:val="001E31F3"/>
    <w:rsid w:val="001E43AC"/>
    <w:rsid w:val="001E484D"/>
    <w:rsid w:val="001E4B2B"/>
    <w:rsid w:val="001E4EFC"/>
    <w:rsid w:val="001E623C"/>
    <w:rsid w:val="001E6A58"/>
    <w:rsid w:val="001E6EDC"/>
    <w:rsid w:val="001E7D52"/>
    <w:rsid w:val="001F0927"/>
    <w:rsid w:val="001F0AFA"/>
    <w:rsid w:val="001F1979"/>
    <w:rsid w:val="001F2280"/>
    <w:rsid w:val="001F26F4"/>
    <w:rsid w:val="001F448D"/>
    <w:rsid w:val="001F494E"/>
    <w:rsid w:val="001F4CFB"/>
    <w:rsid w:val="001F5582"/>
    <w:rsid w:val="001F6C57"/>
    <w:rsid w:val="00200456"/>
    <w:rsid w:val="00201D77"/>
    <w:rsid w:val="00201E09"/>
    <w:rsid w:val="00202C55"/>
    <w:rsid w:val="00203777"/>
    <w:rsid w:val="002037D7"/>
    <w:rsid w:val="00204EB6"/>
    <w:rsid w:val="00205386"/>
    <w:rsid w:val="002061CD"/>
    <w:rsid w:val="00206796"/>
    <w:rsid w:val="00206CB7"/>
    <w:rsid w:val="00207414"/>
    <w:rsid w:val="00207A79"/>
    <w:rsid w:val="00207D5C"/>
    <w:rsid w:val="00207F98"/>
    <w:rsid w:val="002103AD"/>
    <w:rsid w:val="00210890"/>
    <w:rsid w:val="00210BEE"/>
    <w:rsid w:val="00210C7D"/>
    <w:rsid w:val="0021123C"/>
    <w:rsid w:val="00211492"/>
    <w:rsid w:val="00211EEB"/>
    <w:rsid w:val="002123DA"/>
    <w:rsid w:val="0021276F"/>
    <w:rsid w:val="00212F07"/>
    <w:rsid w:val="00213502"/>
    <w:rsid w:val="00213B7E"/>
    <w:rsid w:val="002142AC"/>
    <w:rsid w:val="002148C0"/>
    <w:rsid w:val="00214C50"/>
    <w:rsid w:val="00215200"/>
    <w:rsid w:val="0021581C"/>
    <w:rsid w:val="00215AFF"/>
    <w:rsid w:val="00216939"/>
    <w:rsid w:val="00216C40"/>
    <w:rsid w:val="00216D0E"/>
    <w:rsid w:val="00217025"/>
    <w:rsid w:val="00217EB1"/>
    <w:rsid w:val="0022162D"/>
    <w:rsid w:val="00221A5E"/>
    <w:rsid w:val="00222F78"/>
    <w:rsid w:val="00223B0E"/>
    <w:rsid w:val="00224683"/>
    <w:rsid w:val="002248A1"/>
    <w:rsid w:val="00225874"/>
    <w:rsid w:val="0022591F"/>
    <w:rsid w:val="00225EAB"/>
    <w:rsid w:val="00226F76"/>
    <w:rsid w:val="00227DEC"/>
    <w:rsid w:val="002309FA"/>
    <w:rsid w:val="002317AD"/>
    <w:rsid w:val="00232E10"/>
    <w:rsid w:val="00233B05"/>
    <w:rsid w:val="00234E1F"/>
    <w:rsid w:val="00235169"/>
    <w:rsid w:val="002363E6"/>
    <w:rsid w:val="00236806"/>
    <w:rsid w:val="00237E29"/>
    <w:rsid w:val="002401EB"/>
    <w:rsid w:val="002409CC"/>
    <w:rsid w:val="00241004"/>
    <w:rsid w:val="0024120F"/>
    <w:rsid w:val="0024178E"/>
    <w:rsid w:val="00241C1F"/>
    <w:rsid w:val="002425AE"/>
    <w:rsid w:val="00242FE4"/>
    <w:rsid w:val="002431A5"/>
    <w:rsid w:val="00243AD0"/>
    <w:rsid w:val="00244B75"/>
    <w:rsid w:val="0024534D"/>
    <w:rsid w:val="002455FE"/>
    <w:rsid w:val="00245D5D"/>
    <w:rsid w:val="002500C2"/>
    <w:rsid w:val="0025014B"/>
    <w:rsid w:val="00251312"/>
    <w:rsid w:val="002519D5"/>
    <w:rsid w:val="002525D7"/>
    <w:rsid w:val="002529E4"/>
    <w:rsid w:val="00253697"/>
    <w:rsid w:val="00253758"/>
    <w:rsid w:val="00253DBD"/>
    <w:rsid w:val="00254165"/>
    <w:rsid w:val="00254949"/>
    <w:rsid w:val="002560FD"/>
    <w:rsid w:val="0025620E"/>
    <w:rsid w:val="002563B1"/>
    <w:rsid w:val="00260331"/>
    <w:rsid w:val="00260528"/>
    <w:rsid w:val="00261D30"/>
    <w:rsid w:val="00263F51"/>
    <w:rsid w:val="00264403"/>
    <w:rsid w:val="00264549"/>
    <w:rsid w:val="00264FF4"/>
    <w:rsid w:val="00265BB7"/>
    <w:rsid w:val="00265D78"/>
    <w:rsid w:val="00266135"/>
    <w:rsid w:val="002668A5"/>
    <w:rsid w:val="00266D43"/>
    <w:rsid w:val="00267511"/>
    <w:rsid w:val="00267E00"/>
    <w:rsid w:val="00270022"/>
    <w:rsid w:val="002708F1"/>
    <w:rsid w:val="00270DE3"/>
    <w:rsid w:val="00271093"/>
    <w:rsid w:val="00271497"/>
    <w:rsid w:val="00272DDE"/>
    <w:rsid w:val="00273382"/>
    <w:rsid w:val="0027515F"/>
    <w:rsid w:val="00275675"/>
    <w:rsid w:val="00275735"/>
    <w:rsid w:val="0027756F"/>
    <w:rsid w:val="00280975"/>
    <w:rsid w:val="00281F2D"/>
    <w:rsid w:val="00281F56"/>
    <w:rsid w:val="00282792"/>
    <w:rsid w:val="00282F70"/>
    <w:rsid w:val="0028375D"/>
    <w:rsid w:val="002838E5"/>
    <w:rsid w:val="00283BBC"/>
    <w:rsid w:val="00284222"/>
    <w:rsid w:val="00284E03"/>
    <w:rsid w:val="00285312"/>
    <w:rsid w:val="0028634F"/>
    <w:rsid w:val="00287BC0"/>
    <w:rsid w:val="00287F8A"/>
    <w:rsid w:val="00290ADC"/>
    <w:rsid w:val="00292E86"/>
    <w:rsid w:val="002930F0"/>
    <w:rsid w:val="00293C4C"/>
    <w:rsid w:val="00295C54"/>
    <w:rsid w:val="00296011"/>
    <w:rsid w:val="002968C4"/>
    <w:rsid w:val="002A14AB"/>
    <w:rsid w:val="002A1A11"/>
    <w:rsid w:val="002A1A16"/>
    <w:rsid w:val="002A1B46"/>
    <w:rsid w:val="002A2445"/>
    <w:rsid w:val="002A2D07"/>
    <w:rsid w:val="002A43EE"/>
    <w:rsid w:val="002A504F"/>
    <w:rsid w:val="002A5AC6"/>
    <w:rsid w:val="002A62F2"/>
    <w:rsid w:val="002A66CC"/>
    <w:rsid w:val="002A69F3"/>
    <w:rsid w:val="002A79A7"/>
    <w:rsid w:val="002B0D8C"/>
    <w:rsid w:val="002B0FB8"/>
    <w:rsid w:val="002B27F4"/>
    <w:rsid w:val="002B2BCA"/>
    <w:rsid w:val="002B3B03"/>
    <w:rsid w:val="002B3B46"/>
    <w:rsid w:val="002B6EDB"/>
    <w:rsid w:val="002B7987"/>
    <w:rsid w:val="002B7B87"/>
    <w:rsid w:val="002B7C2E"/>
    <w:rsid w:val="002C1BA8"/>
    <w:rsid w:val="002C2B1A"/>
    <w:rsid w:val="002C322D"/>
    <w:rsid w:val="002C61B6"/>
    <w:rsid w:val="002C6307"/>
    <w:rsid w:val="002C6347"/>
    <w:rsid w:val="002C65B6"/>
    <w:rsid w:val="002C7BA6"/>
    <w:rsid w:val="002C7F64"/>
    <w:rsid w:val="002D00B2"/>
    <w:rsid w:val="002D0FC9"/>
    <w:rsid w:val="002D11B3"/>
    <w:rsid w:val="002D3BBE"/>
    <w:rsid w:val="002D3C44"/>
    <w:rsid w:val="002D3D7F"/>
    <w:rsid w:val="002D4FD2"/>
    <w:rsid w:val="002D5A72"/>
    <w:rsid w:val="002D5DD0"/>
    <w:rsid w:val="002D68B8"/>
    <w:rsid w:val="002D6CDE"/>
    <w:rsid w:val="002D7E1A"/>
    <w:rsid w:val="002E1A72"/>
    <w:rsid w:val="002E1ECB"/>
    <w:rsid w:val="002E28E2"/>
    <w:rsid w:val="002E3FF4"/>
    <w:rsid w:val="002E5690"/>
    <w:rsid w:val="002E5D84"/>
    <w:rsid w:val="002E6593"/>
    <w:rsid w:val="002E7875"/>
    <w:rsid w:val="002E78EB"/>
    <w:rsid w:val="002E7BE4"/>
    <w:rsid w:val="002F0280"/>
    <w:rsid w:val="002F037B"/>
    <w:rsid w:val="002F03A4"/>
    <w:rsid w:val="002F11F8"/>
    <w:rsid w:val="002F133F"/>
    <w:rsid w:val="002F22AA"/>
    <w:rsid w:val="002F25E2"/>
    <w:rsid w:val="002F32C6"/>
    <w:rsid w:val="002F3535"/>
    <w:rsid w:val="002F3760"/>
    <w:rsid w:val="002F3795"/>
    <w:rsid w:val="002F37AC"/>
    <w:rsid w:val="002F6F3B"/>
    <w:rsid w:val="002F733D"/>
    <w:rsid w:val="002F775C"/>
    <w:rsid w:val="002F799F"/>
    <w:rsid w:val="002F7ADE"/>
    <w:rsid w:val="002F7B33"/>
    <w:rsid w:val="00300D0B"/>
    <w:rsid w:val="00300FD5"/>
    <w:rsid w:val="0030192D"/>
    <w:rsid w:val="00301DBA"/>
    <w:rsid w:val="003020BF"/>
    <w:rsid w:val="003045BB"/>
    <w:rsid w:val="003066AE"/>
    <w:rsid w:val="00306CB4"/>
    <w:rsid w:val="003075D0"/>
    <w:rsid w:val="003107C2"/>
    <w:rsid w:val="00312508"/>
    <w:rsid w:val="00312AE8"/>
    <w:rsid w:val="00312B81"/>
    <w:rsid w:val="00313493"/>
    <w:rsid w:val="00313853"/>
    <w:rsid w:val="0031483F"/>
    <w:rsid w:val="00315019"/>
    <w:rsid w:val="00315494"/>
    <w:rsid w:val="003157F5"/>
    <w:rsid w:val="00315901"/>
    <w:rsid w:val="0031631C"/>
    <w:rsid w:val="0031686B"/>
    <w:rsid w:val="00317085"/>
    <w:rsid w:val="0031718C"/>
    <w:rsid w:val="0031790A"/>
    <w:rsid w:val="00320AAC"/>
    <w:rsid w:val="00320DB5"/>
    <w:rsid w:val="00321ECF"/>
    <w:rsid w:val="00323F43"/>
    <w:rsid w:val="00324945"/>
    <w:rsid w:val="0032497E"/>
    <w:rsid w:val="00325198"/>
    <w:rsid w:val="003251E8"/>
    <w:rsid w:val="0032548C"/>
    <w:rsid w:val="003256A8"/>
    <w:rsid w:val="0032592B"/>
    <w:rsid w:val="00326488"/>
    <w:rsid w:val="0032651C"/>
    <w:rsid w:val="00327680"/>
    <w:rsid w:val="00327C41"/>
    <w:rsid w:val="003303D2"/>
    <w:rsid w:val="00330982"/>
    <w:rsid w:val="0033145D"/>
    <w:rsid w:val="00331E19"/>
    <w:rsid w:val="00331E99"/>
    <w:rsid w:val="003320EC"/>
    <w:rsid w:val="00333182"/>
    <w:rsid w:val="003342A4"/>
    <w:rsid w:val="003344A9"/>
    <w:rsid w:val="0033494D"/>
    <w:rsid w:val="00334E92"/>
    <w:rsid w:val="0033507B"/>
    <w:rsid w:val="00336413"/>
    <w:rsid w:val="0033652D"/>
    <w:rsid w:val="00336C20"/>
    <w:rsid w:val="00341120"/>
    <w:rsid w:val="0034162E"/>
    <w:rsid w:val="0034379A"/>
    <w:rsid w:val="00343E05"/>
    <w:rsid w:val="00343EC6"/>
    <w:rsid w:val="00344ABD"/>
    <w:rsid w:val="00345713"/>
    <w:rsid w:val="00345803"/>
    <w:rsid w:val="00346232"/>
    <w:rsid w:val="0034650B"/>
    <w:rsid w:val="00346ACF"/>
    <w:rsid w:val="00346D87"/>
    <w:rsid w:val="00346F4D"/>
    <w:rsid w:val="0035010F"/>
    <w:rsid w:val="0035068C"/>
    <w:rsid w:val="003507E2"/>
    <w:rsid w:val="00351102"/>
    <w:rsid w:val="003513FE"/>
    <w:rsid w:val="003526F5"/>
    <w:rsid w:val="00353B05"/>
    <w:rsid w:val="0035482A"/>
    <w:rsid w:val="00354AE7"/>
    <w:rsid w:val="003551F0"/>
    <w:rsid w:val="00355968"/>
    <w:rsid w:val="003569E3"/>
    <w:rsid w:val="003573FA"/>
    <w:rsid w:val="0036023B"/>
    <w:rsid w:val="00361895"/>
    <w:rsid w:val="003618CE"/>
    <w:rsid w:val="003619F2"/>
    <w:rsid w:val="0036265E"/>
    <w:rsid w:val="0036269B"/>
    <w:rsid w:val="003628E5"/>
    <w:rsid w:val="00363483"/>
    <w:rsid w:val="003638CE"/>
    <w:rsid w:val="003639A2"/>
    <w:rsid w:val="00364BA4"/>
    <w:rsid w:val="00364F03"/>
    <w:rsid w:val="00365820"/>
    <w:rsid w:val="00365F8F"/>
    <w:rsid w:val="00366D80"/>
    <w:rsid w:val="003671E6"/>
    <w:rsid w:val="00367221"/>
    <w:rsid w:val="0037158A"/>
    <w:rsid w:val="00371F87"/>
    <w:rsid w:val="00372265"/>
    <w:rsid w:val="00372861"/>
    <w:rsid w:val="003729AE"/>
    <w:rsid w:val="00373440"/>
    <w:rsid w:val="003739A8"/>
    <w:rsid w:val="00374940"/>
    <w:rsid w:val="00374A39"/>
    <w:rsid w:val="00375CC6"/>
    <w:rsid w:val="00380AA5"/>
    <w:rsid w:val="00381121"/>
    <w:rsid w:val="003817FD"/>
    <w:rsid w:val="0038186B"/>
    <w:rsid w:val="00381D4C"/>
    <w:rsid w:val="00382728"/>
    <w:rsid w:val="00382954"/>
    <w:rsid w:val="00382C53"/>
    <w:rsid w:val="00383F1D"/>
    <w:rsid w:val="003844D4"/>
    <w:rsid w:val="00385875"/>
    <w:rsid w:val="00385A9A"/>
    <w:rsid w:val="00385DB4"/>
    <w:rsid w:val="0038602E"/>
    <w:rsid w:val="00386523"/>
    <w:rsid w:val="00386836"/>
    <w:rsid w:val="00386C9D"/>
    <w:rsid w:val="00387D63"/>
    <w:rsid w:val="00387F28"/>
    <w:rsid w:val="0039057C"/>
    <w:rsid w:val="00390674"/>
    <w:rsid w:val="00390BD1"/>
    <w:rsid w:val="0039114B"/>
    <w:rsid w:val="0039189B"/>
    <w:rsid w:val="00392427"/>
    <w:rsid w:val="003935B8"/>
    <w:rsid w:val="003935E2"/>
    <w:rsid w:val="00394148"/>
    <w:rsid w:val="00394FA0"/>
    <w:rsid w:val="0039553C"/>
    <w:rsid w:val="00395C3D"/>
    <w:rsid w:val="0039693E"/>
    <w:rsid w:val="003A0C2E"/>
    <w:rsid w:val="003A0FD7"/>
    <w:rsid w:val="003A136B"/>
    <w:rsid w:val="003A14B8"/>
    <w:rsid w:val="003A4520"/>
    <w:rsid w:val="003A4A71"/>
    <w:rsid w:val="003A4B28"/>
    <w:rsid w:val="003A4CD9"/>
    <w:rsid w:val="003A67F8"/>
    <w:rsid w:val="003A703F"/>
    <w:rsid w:val="003A7502"/>
    <w:rsid w:val="003A7CC0"/>
    <w:rsid w:val="003A7F26"/>
    <w:rsid w:val="003B00AC"/>
    <w:rsid w:val="003B0C42"/>
    <w:rsid w:val="003B0F01"/>
    <w:rsid w:val="003B11D1"/>
    <w:rsid w:val="003B168F"/>
    <w:rsid w:val="003B22BF"/>
    <w:rsid w:val="003B2A46"/>
    <w:rsid w:val="003B3369"/>
    <w:rsid w:val="003B442B"/>
    <w:rsid w:val="003B56DB"/>
    <w:rsid w:val="003B691F"/>
    <w:rsid w:val="003B6F79"/>
    <w:rsid w:val="003B7639"/>
    <w:rsid w:val="003B7754"/>
    <w:rsid w:val="003C0429"/>
    <w:rsid w:val="003C0FE6"/>
    <w:rsid w:val="003C250F"/>
    <w:rsid w:val="003C28B4"/>
    <w:rsid w:val="003C29F4"/>
    <w:rsid w:val="003C4493"/>
    <w:rsid w:val="003C4FA9"/>
    <w:rsid w:val="003C5291"/>
    <w:rsid w:val="003C554F"/>
    <w:rsid w:val="003C5A16"/>
    <w:rsid w:val="003C5F9D"/>
    <w:rsid w:val="003C64C2"/>
    <w:rsid w:val="003D2B1A"/>
    <w:rsid w:val="003D2E23"/>
    <w:rsid w:val="003D3DDA"/>
    <w:rsid w:val="003D48FE"/>
    <w:rsid w:val="003D545C"/>
    <w:rsid w:val="003D5704"/>
    <w:rsid w:val="003D5FC3"/>
    <w:rsid w:val="003D602C"/>
    <w:rsid w:val="003D6D06"/>
    <w:rsid w:val="003D7284"/>
    <w:rsid w:val="003D7968"/>
    <w:rsid w:val="003E0024"/>
    <w:rsid w:val="003E0F2F"/>
    <w:rsid w:val="003E1795"/>
    <w:rsid w:val="003E2974"/>
    <w:rsid w:val="003E2C32"/>
    <w:rsid w:val="003E2D7D"/>
    <w:rsid w:val="003E3113"/>
    <w:rsid w:val="003E52DA"/>
    <w:rsid w:val="003E724E"/>
    <w:rsid w:val="003E7647"/>
    <w:rsid w:val="003E7761"/>
    <w:rsid w:val="003E7F88"/>
    <w:rsid w:val="003E7FDC"/>
    <w:rsid w:val="003F00B8"/>
    <w:rsid w:val="003F0239"/>
    <w:rsid w:val="003F031F"/>
    <w:rsid w:val="003F055D"/>
    <w:rsid w:val="003F069B"/>
    <w:rsid w:val="003F06DB"/>
    <w:rsid w:val="003F070D"/>
    <w:rsid w:val="003F0D62"/>
    <w:rsid w:val="003F1CD5"/>
    <w:rsid w:val="003F218A"/>
    <w:rsid w:val="003F328A"/>
    <w:rsid w:val="003F353F"/>
    <w:rsid w:val="003F3863"/>
    <w:rsid w:val="003F5055"/>
    <w:rsid w:val="003F51B3"/>
    <w:rsid w:val="003F5871"/>
    <w:rsid w:val="003F63EB"/>
    <w:rsid w:val="003F662F"/>
    <w:rsid w:val="003F67A4"/>
    <w:rsid w:val="003F6CB1"/>
    <w:rsid w:val="003F7A8D"/>
    <w:rsid w:val="003F7DD0"/>
    <w:rsid w:val="00400698"/>
    <w:rsid w:val="00400A73"/>
    <w:rsid w:val="00401383"/>
    <w:rsid w:val="0040149C"/>
    <w:rsid w:val="004016DF"/>
    <w:rsid w:val="004017F6"/>
    <w:rsid w:val="00401CBF"/>
    <w:rsid w:val="00403BFA"/>
    <w:rsid w:val="00403F32"/>
    <w:rsid w:val="004041F4"/>
    <w:rsid w:val="00404603"/>
    <w:rsid w:val="00404A3E"/>
    <w:rsid w:val="00404BBF"/>
    <w:rsid w:val="00405414"/>
    <w:rsid w:val="00405713"/>
    <w:rsid w:val="004059E3"/>
    <w:rsid w:val="00406226"/>
    <w:rsid w:val="00406B55"/>
    <w:rsid w:val="00407138"/>
    <w:rsid w:val="004102BF"/>
    <w:rsid w:val="00411007"/>
    <w:rsid w:val="00412185"/>
    <w:rsid w:val="00413375"/>
    <w:rsid w:val="0041348F"/>
    <w:rsid w:val="00413D3A"/>
    <w:rsid w:val="00414478"/>
    <w:rsid w:val="004151C1"/>
    <w:rsid w:val="00416065"/>
    <w:rsid w:val="00416091"/>
    <w:rsid w:val="0041609A"/>
    <w:rsid w:val="0041641C"/>
    <w:rsid w:val="0041690F"/>
    <w:rsid w:val="00420204"/>
    <w:rsid w:val="00420388"/>
    <w:rsid w:val="00420C8D"/>
    <w:rsid w:val="00420F3F"/>
    <w:rsid w:val="0042110F"/>
    <w:rsid w:val="004214D5"/>
    <w:rsid w:val="004217D3"/>
    <w:rsid w:val="00422739"/>
    <w:rsid w:val="00422819"/>
    <w:rsid w:val="0042345C"/>
    <w:rsid w:val="0042467E"/>
    <w:rsid w:val="0042604F"/>
    <w:rsid w:val="00426B84"/>
    <w:rsid w:val="00427607"/>
    <w:rsid w:val="00427BAF"/>
    <w:rsid w:val="00430767"/>
    <w:rsid w:val="004309FC"/>
    <w:rsid w:val="00430B61"/>
    <w:rsid w:val="00430C44"/>
    <w:rsid w:val="00430F30"/>
    <w:rsid w:val="00431235"/>
    <w:rsid w:val="004318E4"/>
    <w:rsid w:val="004321AF"/>
    <w:rsid w:val="00432634"/>
    <w:rsid w:val="00432A70"/>
    <w:rsid w:val="004344E4"/>
    <w:rsid w:val="004345C9"/>
    <w:rsid w:val="00434AC0"/>
    <w:rsid w:val="00434DB1"/>
    <w:rsid w:val="00435A26"/>
    <w:rsid w:val="00435D50"/>
    <w:rsid w:val="00435F4B"/>
    <w:rsid w:val="00436A7F"/>
    <w:rsid w:val="00436AA3"/>
    <w:rsid w:val="0043712C"/>
    <w:rsid w:val="0043752E"/>
    <w:rsid w:val="0043757F"/>
    <w:rsid w:val="0043766B"/>
    <w:rsid w:val="0044063B"/>
    <w:rsid w:val="004418B4"/>
    <w:rsid w:val="00442D06"/>
    <w:rsid w:val="004430F4"/>
    <w:rsid w:val="00443104"/>
    <w:rsid w:val="00443783"/>
    <w:rsid w:val="00444713"/>
    <w:rsid w:val="00444AE3"/>
    <w:rsid w:val="00444DC2"/>
    <w:rsid w:val="0044531A"/>
    <w:rsid w:val="004459D3"/>
    <w:rsid w:val="0044758F"/>
    <w:rsid w:val="00452251"/>
    <w:rsid w:val="00452D70"/>
    <w:rsid w:val="00454669"/>
    <w:rsid w:val="00454AA0"/>
    <w:rsid w:val="00455C2E"/>
    <w:rsid w:val="00456203"/>
    <w:rsid w:val="00456521"/>
    <w:rsid w:val="004566DA"/>
    <w:rsid w:val="00456B95"/>
    <w:rsid w:val="00456F75"/>
    <w:rsid w:val="0045785D"/>
    <w:rsid w:val="00460E26"/>
    <w:rsid w:val="004615CD"/>
    <w:rsid w:val="004616A3"/>
    <w:rsid w:val="00462303"/>
    <w:rsid w:val="0046280D"/>
    <w:rsid w:val="00463521"/>
    <w:rsid w:val="00463598"/>
    <w:rsid w:val="00463DEA"/>
    <w:rsid w:val="00464281"/>
    <w:rsid w:val="00466639"/>
    <w:rsid w:val="004700C0"/>
    <w:rsid w:val="00470216"/>
    <w:rsid w:val="0047029A"/>
    <w:rsid w:val="00471DE7"/>
    <w:rsid w:val="00472194"/>
    <w:rsid w:val="00473F55"/>
    <w:rsid w:val="00474184"/>
    <w:rsid w:val="00475FE0"/>
    <w:rsid w:val="004764A3"/>
    <w:rsid w:val="00476533"/>
    <w:rsid w:val="00477504"/>
    <w:rsid w:val="00477C8C"/>
    <w:rsid w:val="004801FD"/>
    <w:rsid w:val="00480B93"/>
    <w:rsid w:val="00480FBE"/>
    <w:rsid w:val="00481DFB"/>
    <w:rsid w:val="00482D9C"/>
    <w:rsid w:val="00482EA8"/>
    <w:rsid w:val="00484766"/>
    <w:rsid w:val="00486002"/>
    <w:rsid w:val="00487C9B"/>
    <w:rsid w:val="00487FEE"/>
    <w:rsid w:val="004906C8"/>
    <w:rsid w:val="0049100D"/>
    <w:rsid w:val="004926A2"/>
    <w:rsid w:val="00492BD3"/>
    <w:rsid w:val="0049326E"/>
    <w:rsid w:val="00493C2F"/>
    <w:rsid w:val="00494030"/>
    <w:rsid w:val="00495A7C"/>
    <w:rsid w:val="00496068"/>
    <w:rsid w:val="0049624D"/>
    <w:rsid w:val="004965E5"/>
    <w:rsid w:val="004969E2"/>
    <w:rsid w:val="00496AFF"/>
    <w:rsid w:val="00497662"/>
    <w:rsid w:val="004A018A"/>
    <w:rsid w:val="004A0A52"/>
    <w:rsid w:val="004A1600"/>
    <w:rsid w:val="004A17DC"/>
    <w:rsid w:val="004A1889"/>
    <w:rsid w:val="004A1F13"/>
    <w:rsid w:val="004A2097"/>
    <w:rsid w:val="004A21B9"/>
    <w:rsid w:val="004A2AD9"/>
    <w:rsid w:val="004A2C19"/>
    <w:rsid w:val="004A3714"/>
    <w:rsid w:val="004A3793"/>
    <w:rsid w:val="004A4C2F"/>
    <w:rsid w:val="004A515C"/>
    <w:rsid w:val="004A5C5F"/>
    <w:rsid w:val="004A5FD1"/>
    <w:rsid w:val="004A6376"/>
    <w:rsid w:val="004A72E6"/>
    <w:rsid w:val="004A742B"/>
    <w:rsid w:val="004A7A61"/>
    <w:rsid w:val="004B0401"/>
    <w:rsid w:val="004B0A13"/>
    <w:rsid w:val="004B0BBF"/>
    <w:rsid w:val="004B1426"/>
    <w:rsid w:val="004B339F"/>
    <w:rsid w:val="004B38AD"/>
    <w:rsid w:val="004B4BAD"/>
    <w:rsid w:val="004B5D91"/>
    <w:rsid w:val="004B66FC"/>
    <w:rsid w:val="004B70BD"/>
    <w:rsid w:val="004C04A3"/>
    <w:rsid w:val="004C091B"/>
    <w:rsid w:val="004C12B1"/>
    <w:rsid w:val="004C18F1"/>
    <w:rsid w:val="004C1923"/>
    <w:rsid w:val="004C303B"/>
    <w:rsid w:val="004C516E"/>
    <w:rsid w:val="004C58C6"/>
    <w:rsid w:val="004C5DF4"/>
    <w:rsid w:val="004C5E5E"/>
    <w:rsid w:val="004C68E6"/>
    <w:rsid w:val="004C7C00"/>
    <w:rsid w:val="004C7C74"/>
    <w:rsid w:val="004D0A05"/>
    <w:rsid w:val="004D0D82"/>
    <w:rsid w:val="004D119B"/>
    <w:rsid w:val="004D2256"/>
    <w:rsid w:val="004D24FB"/>
    <w:rsid w:val="004D26F8"/>
    <w:rsid w:val="004D27D1"/>
    <w:rsid w:val="004D427C"/>
    <w:rsid w:val="004D5877"/>
    <w:rsid w:val="004D603F"/>
    <w:rsid w:val="004D6317"/>
    <w:rsid w:val="004D63C2"/>
    <w:rsid w:val="004D67B9"/>
    <w:rsid w:val="004D7085"/>
    <w:rsid w:val="004D7462"/>
    <w:rsid w:val="004D74F8"/>
    <w:rsid w:val="004D7E44"/>
    <w:rsid w:val="004E0909"/>
    <w:rsid w:val="004E0FE2"/>
    <w:rsid w:val="004E1BFE"/>
    <w:rsid w:val="004E1E63"/>
    <w:rsid w:val="004E1FA1"/>
    <w:rsid w:val="004E215B"/>
    <w:rsid w:val="004E2AB7"/>
    <w:rsid w:val="004E3C3A"/>
    <w:rsid w:val="004E41D8"/>
    <w:rsid w:val="004E4757"/>
    <w:rsid w:val="004E56B6"/>
    <w:rsid w:val="004E721D"/>
    <w:rsid w:val="004F083F"/>
    <w:rsid w:val="004F2906"/>
    <w:rsid w:val="004F2D65"/>
    <w:rsid w:val="004F3940"/>
    <w:rsid w:val="004F3BCE"/>
    <w:rsid w:val="004F41E6"/>
    <w:rsid w:val="004F466F"/>
    <w:rsid w:val="004F46F6"/>
    <w:rsid w:val="004F611A"/>
    <w:rsid w:val="004F637F"/>
    <w:rsid w:val="004F67AD"/>
    <w:rsid w:val="004F69E4"/>
    <w:rsid w:val="004F7D17"/>
    <w:rsid w:val="00500925"/>
    <w:rsid w:val="00500E72"/>
    <w:rsid w:val="005011E2"/>
    <w:rsid w:val="00502361"/>
    <w:rsid w:val="00502876"/>
    <w:rsid w:val="0050300B"/>
    <w:rsid w:val="005033D4"/>
    <w:rsid w:val="00504510"/>
    <w:rsid w:val="0050468C"/>
    <w:rsid w:val="00505953"/>
    <w:rsid w:val="00505E95"/>
    <w:rsid w:val="00506338"/>
    <w:rsid w:val="00507376"/>
    <w:rsid w:val="0051090F"/>
    <w:rsid w:val="00512262"/>
    <w:rsid w:val="00516474"/>
    <w:rsid w:val="00516816"/>
    <w:rsid w:val="00516D4C"/>
    <w:rsid w:val="00520082"/>
    <w:rsid w:val="0052111D"/>
    <w:rsid w:val="005221F7"/>
    <w:rsid w:val="00522FAD"/>
    <w:rsid w:val="005231DD"/>
    <w:rsid w:val="005240D8"/>
    <w:rsid w:val="005248F8"/>
    <w:rsid w:val="005262E4"/>
    <w:rsid w:val="005271A1"/>
    <w:rsid w:val="00527724"/>
    <w:rsid w:val="005301ED"/>
    <w:rsid w:val="00530660"/>
    <w:rsid w:val="00530A04"/>
    <w:rsid w:val="00530F52"/>
    <w:rsid w:val="00531263"/>
    <w:rsid w:val="00531CDA"/>
    <w:rsid w:val="005324DC"/>
    <w:rsid w:val="00532B66"/>
    <w:rsid w:val="00532CCD"/>
    <w:rsid w:val="00533EF0"/>
    <w:rsid w:val="00535AEC"/>
    <w:rsid w:val="00536508"/>
    <w:rsid w:val="0053718D"/>
    <w:rsid w:val="005374CF"/>
    <w:rsid w:val="00537756"/>
    <w:rsid w:val="00540D5D"/>
    <w:rsid w:val="00541072"/>
    <w:rsid w:val="0054160C"/>
    <w:rsid w:val="00542589"/>
    <w:rsid w:val="005425B1"/>
    <w:rsid w:val="00544227"/>
    <w:rsid w:val="00544E49"/>
    <w:rsid w:val="00545D17"/>
    <w:rsid w:val="005465B5"/>
    <w:rsid w:val="005466BF"/>
    <w:rsid w:val="00546FCA"/>
    <w:rsid w:val="005505BA"/>
    <w:rsid w:val="0055063E"/>
    <w:rsid w:val="0055100D"/>
    <w:rsid w:val="00551759"/>
    <w:rsid w:val="00551A0B"/>
    <w:rsid w:val="00552619"/>
    <w:rsid w:val="005526BB"/>
    <w:rsid w:val="00552EAC"/>
    <w:rsid w:val="005547F3"/>
    <w:rsid w:val="00554D39"/>
    <w:rsid w:val="005567F3"/>
    <w:rsid w:val="00556F72"/>
    <w:rsid w:val="0056052A"/>
    <w:rsid w:val="00560EA7"/>
    <w:rsid w:val="00561D00"/>
    <w:rsid w:val="00561DF2"/>
    <w:rsid w:val="00562727"/>
    <w:rsid w:val="00562B0E"/>
    <w:rsid w:val="00563880"/>
    <w:rsid w:val="005639D5"/>
    <w:rsid w:val="00564588"/>
    <w:rsid w:val="005654D1"/>
    <w:rsid w:val="00566E4D"/>
    <w:rsid w:val="005674D2"/>
    <w:rsid w:val="00567B25"/>
    <w:rsid w:val="00570090"/>
    <w:rsid w:val="0057094D"/>
    <w:rsid w:val="00572AD5"/>
    <w:rsid w:val="00573E29"/>
    <w:rsid w:val="005748A8"/>
    <w:rsid w:val="00574D1F"/>
    <w:rsid w:val="005760A9"/>
    <w:rsid w:val="00576DC9"/>
    <w:rsid w:val="00577A5D"/>
    <w:rsid w:val="005802B1"/>
    <w:rsid w:val="0058032F"/>
    <w:rsid w:val="00581495"/>
    <w:rsid w:val="0058153D"/>
    <w:rsid w:val="0058171F"/>
    <w:rsid w:val="00583B52"/>
    <w:rsid w:val="005856DB"/>
    <w:rsid w:val="0058588A"/>
    <w:rsid w:val="00586307"/>
    <w:rsid w:val="00586456"/>
    <w:rsid w:val="00586D2F"/>
    <w:rsid w:val="005871D7"/>
    <w:rsid w:val="00590283"/>
    <w:rsid w:val="00590AE3"/>
    <w:rsid w:val="005910F3"/>
    <w:rsid w:val="00591232"/>
    <w:rsid w:val="0059276C"/>
    <w:rsid w:val="00592823"/>
    <w:rsid w:val="00593FE0"/>
    <w:rsid w:val="00594464"/>
    <w:rsid w:val="00595CC4"/>
    <w:rsid w:val="005965FE"/>
    <w:rsid w:val="0059663F"/>
    <w:rsid w:val="00596703"/>
    <w:rsid w:val="005A1311"/>
    <w:rsid w:val="005A17FB"/>
    <w:rsid w:val="005A282F"/>
    <w:rsid w:val="005A34A3"/>
    <w:rsid w:val="005A4AC8"/>
    <w:rsid w:val="005A51F6"/>
    <w:rsid w:val="005A587B"/>
    <w:rsid w:val="005A5E2A"/>
    <w:rsid w:val="005A5FD3"/>
    <w:rsid w:val="005A6F97"/>
    <w:rsid w:val="005A72EC"/>
    <w:rsid w:val="005A7D2D"/>
    <w:rsid w:val="005A7D91"/>
    <w:rsid w:val="005B02D6"/>
    <w:rsid w:val="005B0539"/>
    <w:rsid w:val="005B1708"/>
    <w:rsid w:val="005B1812"/>
    <w:rsid w:val="005B1F3E"/>
    <w:rsid w:val="005B2092"/>
    <w:rsid w:val="005B2307"/>
    <w:rsid w:val="005B2372"/>
    <w:rsid w:val="005B2433"/>
    <w:rsid w:val="005B289F"/>
    <w:rsid w:val="005B33D5"/>
    <w:rsid w:val="005C0B89"/>
    <w:rsid w:val="005C0EA6"/>
    <w:rsid w:val="005C0F18"/>
    <w:rsid w:val="005C2DC4"/>
    <w:rsid w:val="005C3682"/>
    <w:rsid w:val="005C38E0"/>
    <w:rsid w:val="005C3FD9"/>
    <w:rsid w:val="005C5A08"/>
    <w:rsid w:val="005C5D7B"/>
    <w:rsid w:val="005C6DE3"/>
    <w:rsid w:val="005C76A2"/>
    <w:rsid w:val="005D051F"/>
    <w:rsid w:val="005D0540"/>
    <w:rsid w:val="005D139D"/>
    <w:rsid w:val="005D17F9"/>
    <w:rsid w:val="005D3223"/>
    <w:rsid w:val="005D3249"/>
    <w:rsid w:val="005D3B63"/>
    <w:rsid w:val="005D4ABA"/>
    <w:rsid w:val="005D5205"/>
    <w:rsid w:val="005D5AB5"/>
    <w:rsid w:val="005D60D9"/>
    <w:rsid w:val="005D6527"/>
    <w:rsid w:val="005D6A61"/>
    <w:rsid w:val="005D729C"/>
    <w:rsid w:val="005D7BE0"/>
    <w:rsid w:val="005D7D5D"/>
    <w:rsid w:val="005E10E7"/>
    <w:rsid w:val="005E13FD"/>
    <w:rsid w:val="005E2A42"/>
    <w:rsid w:val="005E32D9"/>
    <w:rsid w:val="005E3439"/>
    <w:rsid w:val="005E37E9"/>
    <w:rsid w:val="005E4B68"/>
    <w:rsid w:val="005E54A6"/>
    <w:rsid w:val="005E54DF"/>
    <w:rsid w:val="005E5530"/>
    <w:rsid w:val="005E6673"/>
    <w:rsid w:val="005E67AA"/>
    <w:rsid w:val="005E7393"/>
    <w:rsid w:val="005E7500"/>
    <w:rsid w:val="005E7A76"/>
    <w:rsid w:val="005E7BCA"/>
    <w:rsid w:val="005F05A2"/>
    <w:rsid w:val="005F06C1"/>
    <w:rsid w:val="005F2A89"/>
    <w:rsid w:val="005F2E17"/>
    <w:rsid w:val="005F360E"/>
    <w:rsid w:val="005F4A2E"/>
    <w:rsid w:val="005F4D25"/>
    <w:rsid w:val="005F5406"/>
    <w:rsid w:val="005F5EDD"/>
    <w:rsid w:val="005F6740"/>
    <w:rsid w:val="00600D9E"/>
    <w:rsid w:val="00600E80"/>
    <w:rsid w:val="00600FDB"/>
    <w:rsid w:val="0060144E"/>
    <w:rsid w:val="0060182C"/>
    <w:rsid w:val="00601A89"/>
    <w:rsid w:val="00603189"/>
    <w:rsid w:val="00603886"/>
    <w:rsid w:val="00604640"/>
    <w:rsid w:val="00604AF3"/>
    <w:rsid w:val="00605163"/>
    <w:rsid w:val="00605777"/>
    <w:rsid w:val="00605F0E"/>
    <w:rsid w:val="00606845"/>
    <w:rsid w:val="00606AE8"/>
    <w:rsid w:val="0060740C"/>
    <w:rsid w:val="00607928"/>
    <w:rsid w:val="00610515"/>
    <w:rsid w:val="00610F16"/>
    <w:rsid w:val="00610F2A"/>
    <w:rsid w:val="00611223"/>
    <w:rsid w:val="00611433"/>
    <w:rsid w:val="00611D6F"/>
    <w:rsid w:val="00613898"/>
    <w:rsid w:val="006142A4"/>
    <w:rsid w:val="006150F3"/>
    <w:rsid w:val="0061545C"/>
    <w:rsid w:val="00616ACC"/>
    <w:rsid w:val="00616EF2"/>
    <w:rsid w:val="00617517"/>
    <w:rsid w:val="0061767F"/>
    <w:rsid w:val="00617A39"/>
    <w:rsid w:val="00617A97"/>
    <w:rsid w:val="00621BBC"/>
    <w:rsid w:val="0062241A"/>
    <w:rsid w:val="00622781"/>
    <w:rsid w:val="00622F6F"/>
    <w:rsid w:val="00623717"/>
    <w:rsid w:val="00624AA5"/>
    <w:rsid w:val="0062535A"/>
    <w:rsid w:val="0062536F"/>
    <w:rsid w:val="006258C2"/>
    <w:rsid w:val="00626184"/>
    <w:rsid w:val="006261B8"/>
    <w:rsid w:val="00626AF2"/>
    <w:rsid w:val="006276BA"/>
    <w:rsid w:val="00630050"/>
    <w:rsid w:val="006305BC"/>
    <w:rsid w:val="00632689"/>
    <w:rsid w:val="00632AEA"/>
    <w:rsid w:val="00632D22"/>
    <w:rsid w:val="00633393"/>
    <w:rsid w:val="00633864"/>
    <w:rsid w:val="00633B50"/>
    <w:rsid w:val="00634C0E"/>
    <w:rsid w:val="00634DF6"/>
    <w:rsid w:val="0063571C"/>
    <w:rsid w:val="00635D77"/>
    <w:rsid w:val="00636899"/>
    <w:rsid w:val="00636CA9"/>
    <w:rsid w:val="00637B44"/>
    <w:rsid w:val="00637D59"/>
    <w:rsid w:val="006400A7"/>
    <w:rsid w:val="0064052E"/>
    <w:rsid w:val="00640BFF"/>
    <w:rsid w:val="00641224"/>
    <w:rsid w:val="00641CF4"/>
    <w:rsid w:val="00641EA8"/>
    <w:rsid w:val="00645347"/>
    <w:rsid w:val="00646BDD"/>
    <w:rsid w:val="00650473"/>
    <w:rsid w:val="006515FD"/>
    <w:rsid w:val="00651AC4"/>
    <w:rsid w:val="0065219E"/>
    <w:rsid w:val="00652C0E"/>
    <w:rsid w:val="00653064"/>
    <w:rsid w:val="0065335D"/>
    <w:rsid w:val="00653D0C"/>
    <w:rsid w:val="00653EC7"/>
    <w:rsid w:val="00654DFB"/>
    <w:rsid w:val="00654E7C"/>
    <w:rsid w:val="00655651"/>
    <w:rsid w:val="00655914"/>
    <w:rsid w:val="006559BF"/>
    <w:rsid w:val="00655CD4"/>
    <w:rsid w:val="0065600A"/>
    <w:rsid w:val="006574CF"/>
    <w:rsid w:val="00657570"/>
    <w:rsid w:val="00657AC6"/>
    <w:rsid w:val="0066032A"/>
    <w:rsid w:val="00661736"/>
    <w:rsid w:val="00661A65"/>
    <w:rsid w:val="00661C7D"/>
    <w:rsid w:val="0066244B"/>
    <w:rsid w:val="0066270C"/>
    <w:rsid w:val="006627DE"/>
    <w:rsid w:val="00664FDC"/>
    <w:rsid w:val="00665001"/>
    <w:rsid w:val="00665085"/>
    <w:rsid w:val="006652EA"/>
    <w:rsid w:val="00665A91"/>
    <w:rsid w:val="00665CA7"/>
    <w:rsid w:val="00666738"/>
    <w:rsid w:val="00667415"/>
    <w:rsid w:val="00670856"/>
    <w:rsid w:val="00670C7C"/>
    <w:rsid w:val="00671EB1"/>
    <w:rsid w:val="00671F69"/>
    <w:rsid w:val="006745AD"/>
    <w:rsid w:val="00675B19"/>
    <w:rsid w:val="00680B55"/>
    <w:rsid w:val="00680DF7"/>
    <w:rsid w:val="006813DD"/>
    <w:rsid w:val="0068350E"/>
    <w:rsid w:val="00684B6C"/>
    <w:rsid w:val="00686C72"/>
    <w:rsid w:val="006902E7"/>
    <w:rsid w:val="00690576"/>
    <w:rsid w:val="006908CC"/>
    <w:rsid w:val="00690AB7"/>
    <w:rsid w:val="00691327"/>
    <w:rsid w:val="00691370"/>
    <w:rsid w:val="00691E90"/>
    <w:rsid w:val="00691F72"/>
    <w:rsid w:val="0069203C"/>
    <w:rsid w:val="00692E1C"/>
    <w:rsid w:val="00693098"/>
    <w:rsid w:val="00693325"/>
    <w:rsid w:val="00693A6E"/>
    <w:rsid w:val="0069409D"/>
    <w:rsid w:val="00694275"/>
    <w:rsid w:val="00694D8B"/>
    <w:rsid w:val="00695FA3"/>
    <w:rsid w:val="0069621B"/>
    <w:rsid w:val="0069644F"/>
    <w:rsid w:val="006A09BE"/>
    <w:rsid w:val="006A2C7D"/>
    <w:rsid w:val="006A4A5F"/>
    <w:rsid w:val="006A507D"/>
    <w:rsid w:val="006A5251"/>
    <w:rsid w:val="006A5B3D"/>
    <w:rsid w:val="006A5D45"/>
    <w:rsid w:val="006A6E41"/>
    <w:rsid w:val="006A7A5E"/>
    <w:rsid w:val="006A7BAF"/>
    <w:rsid w:val="006B2075"/>
    <w:rsid w:val="006B23FB"/>
    <w:rsid w:val="006B29F8"/>
    <w:rsid w:val="006B2B36"/>
    <w:rsid w:val="006B2BE9"/>
    <w:rsid w:val="006B3183"/>
    <w:rsid w:val="006B4267"/>
    <w:rsid w:val="006B5550"/>
    <w:rsid w:val="006B6544"/>
    <w:rsid w:val="006B6D97"/>
    <w:rsid w:val="006B769A"/>
    <w:rsid w:val="006C09B1"/>
    <w:rsid w:val="006C1306"/>
    <w:rsid w:val="006C20B6"/>
    <w:rsid w:val="006C2401"/>
    <w:rsid w:val="006C2682"/>
    <w:rsid w:val="006C292B"/>
    <w:rsid w:val="006C32D8"/>
    <w:rsid w:val="006C56DA"/>
    <w:rsid w:val="006C72A2"/>
    <w:rsid w:val="006C74B3"/>
    <w:rsid w:val="006C7E60"/>
    <w:rsid w:val="006D056F"/>
    <w:rsid w:val="006D0B3C"/>
    <w:rsid w:val="006D16E2"/>
    <w:rsid w:val="006D32DB"/>
    <w:rsid w:val="006D382E"/>
    <w:rsid w:val="006D3F1A"/>
    <w:rsid w:val="006D73BF"/>
    <w:rsid w:val="006E05FA"/>
    <w:rsid w:val="006E0B73"/>
    <w:rsid w:val="006E1255"/>
    <w:rsid w:val="006E227C"/>
    <w:rsid w:val="006E2423"/>
    <w:rsid w:val="006E61D3"/>
    <w:rsid w:val="006E767D"/>
    <w:rsid w:val="006E7E2B"/>
    <w:rsid w:val="006F084A"/>
    <w:rsid w:val="006F0C63"/>
    <w:rsid w:val="006F1641"/>
    <w:rsid w:val="006F1BB5"/>
    <w:rsid w:val="006F209E"/>
    <w:rsid w:val="006F375E"/>
    <w:rsid w:val="006F3805"/>
    <w:rsid w:val="006F4609"/>
    <w:rsid w:val="006F5FB9"/>
    <w:rsid w:val="006F6630"/>
    <w:rsid w:val="006F719C"/>
    <w:rsid w:val="00700672"/>
    <w:rsid w:val="00701153"/>
    <w:rsid w:val="00701972"/>
    <w:rsid w:val="007019FF"/>
    <w:rsid w:val="007025E3"/>
    <w:rsid w:val="0070317B"/>
    <w:rsid w:val="007038CB"/>
    <w:rsid w:val="0070401D"/>
    <w:rsid w:val="007044F4"/>
    <w:rsid w:val="00704D44"/>
    <w:rsid w:val="007070E0"/>
    <w:rsid w:val="00707210"/>
    <w:rsid w:val="007078E6"/>
    <w:rsid w:val="00707BD7"/>
    <w:rsid w:val="00707BEC"/>
    <w:rsid w:val="00711C9F"/>
    <w:rsid w:val="0071273C"/>
    <w:rsid w:val="00712DB2"/>
    <w:rsid w:val="00713A42"/>
    <w:rsid w:val="00714D97"/>
    <w:rsid w:val="00715F8D"/>
    <w:rsid w:val="00716346"/>
    <w:rsid w:val="00716F82"/>
    <w:rsid w:val="00720289"/>
    <w:rsid w:val="00720BD3"/>
    <w:rsid w:val="00720C08"/>
    <w:rsid w:val="00723B96"/>
    <w:rsid w:val="007257BD"/>
    <w:rsid w:val="007259E0"/>
    <w:rsid w:val="007261A2"/>
    <w:rsid w:val="0072782B"/>
    <w:rsid w:val="00727F94"/>
    <w:rsid w:val="00730786"/>
    <w:rsid w:val="00730C31"/>
    <w:rsid w:val="00731458"/>
    <w:rsid w:val="007337EB"/>
    <w:rsid w:val="00736D40"/>
    <w:rsid w:val="00737B37"/>
    <w:rsid w:val="0074175A"/>
    <w:rsid w:val="007418E9"/>
    <w:rsid w:val="00741BBD"/>
    <w:rsid w:val="00744A41"/>
    <w:rsid w:val="00744DBD"/>
    <w:rsid w:val="0074553F"/>
    <w:rsid w:val="00745D18"/>
    <w:rsid w:val="00745F91"/>
    <w:rsid w:val="00746424"/>
    <w:rsid w:val="00746AC3"/>
    <w:rsid w:val="00747631"/>
    <w:rsid w:val="00750380"/>
    <w:rsid w:val="00750581"/>
    <w:rsid w:val="00750E97"/>
    <w:rsid w:val="007535E8"/>
    <w:rsid w:val="00753B5B"/>
    <w:rsid w:val="007549ED"/>
    <w:rsid w:val="007554FA"/>
    <w:rsid w:val="00755B41"/>
    <w:rsid w:val="00755DCF"/>
    <w:rsid w:val="00757034"/>
    <w:rsid w:val="0075717C"/>
    <w:rsid w:val="00757637"/>
    <w:rsid w:val="00760044"/>
    <w:rsid w:val="007607B4"/>
    <w:rsid w:val="0076109E"/>
    <w:rsid w:val="007614E1"/>
    <w:rsid w:val="00761584"/>
    <w:rsid w:val="0076164B"/>
    <w:rsid w:val="00762574"/>
    <w:rsid w:val="00762989"/>
    <w:rsid w:val="00762DEC"/>
    <w:rsid w:val="00763056"/>
    <w:rsid w:val="0076321A"/>
    <w:rsid w:val="0076341E"/>
    <w:rsid w:val="007635F2"/>
    <w:rsid w:val="00764462"/>
    <w:rsid w:val="007646E2"/>
    <w:rsid w:val="00764C28"/>
    <w:rsid w:val="007658FD"/>
    <w:rsid w:val="0076596A"/>
    <w:rsid w:val="00766DEB"/>
    <w:rsid w:val="007671F1"/>
    <w:rsid w:val="00770126"/>
    <w:rsid w:val="007715C1"/>
    <w:rsid w:val="00771831"/>
    <w:rsid w:val="0077244B"/>
    <w:rsid w:val="007750FB"/>
    <w:rsid w:val="00775A73"/>
    <w:rsid w:val="00775DEA"/>
    <w:rsid w:val="00776083"/>
    <w:rsid w:val="00776374"/>
    <w:rsid w:val="00776530"/>
    <w:rsid w:val="00776731"/>
    <w:rsid w:val="00776C92"/>
    <w:rsid w:val="00777ADB"/>
    <w:rsid w:val="007803B8"/>
    <w:rsid w:val="00780481"/>
    <w:rsid w:val="00780891"/>
    <w:rsid w:val="0078090A"/>
    <w:rsid w:val="00780BB9"/>
    <w:rsid w:val="00780E99"/>
    <w:rsid w:val="00780EAE"/>
    <w:rsid w:val="00781CFD"/>
    <w:rsid w:val="0078201B"/>
    <w:rsid w:val="007830EA"/>
    <w:rsid w:val="0078356A"/>
    <w:rsid w:val="00784658"/>
    <w:rsid w:val="00784ACC"/>
    <w:rsid w:val="00784E27"/>
    <w:rsid w:val="00786039"/>
    <w:rsid w:val="00786249"/>
    <w:rsid w:val="00787AB3"/>
    <w:rsid w:val="007908B8"/>
    <w:rsid w:val="00790BD1"/>
    <w:rsid w:val="00790ED7"/>
    <w:rsid w:val="00791E8E"/>
    <w:rsid w:val="00792514"/>
    <w:rsid w:val="00792D84"/>
    <w:rsid w:val="0079626A"/>
    <w:rsid w:val="00796E08"/>
    <w:rsid w:val="00796EA2"/>
    <w:rsid w:val="00797389"/>
    <w:rsid w:val="00797A25"/>
    <w:rsid w:val="007A0095"/>
    <w:rsid w:val="007A0109"/>
    <w:rsid w:val="007A0302"/>
    <w:rsid w:val="007A0A52"/>
    <w:rsid w:val="007A10DA"/>
    <w:rsid w:val="007A224F"/>
    <w:rsid w:val="007A3340"/>
    <w:rsid w:val="007A34BE"/>
    <w:rsid w:val="007A3822"/>
    <w:rsid w:val="007A4525"/>
    <w:rsid w:val="007A4611"/>
    <w:rsid w:val="007A5290"/>
    <w:rsid w:val="007A5B5C"/>
    <w:rsid w:val="007A5CB5"/>
    <w:rsid w:val="007A5FC1"/>
    <w:rsid w:val="007A6BFE"/>
    <w:rsid w:val="007A779F"/>
    <w:rsid w:val="007A79F0"/>
    <w:rsid w:val="007B0653"/>
    <w:rsid w:val="007B15CB"/>
    <w:rsid w:val="007B17EF"/>
    <w:rsid w:val="007B1AAB"/>
    <w:rsid w:val="007B2500"/>
    <w:rsid w:val="007B2655"/>
    <w:rsid w:val="007B26D0"/>
    <w:rsid w:val="007B2F52"/>
    <w:rsid w:val="007B31C9"/>
    <w:rsid w:val="007B33C0"/>
    <w:rsid w:val="007B34EB"/>
    <w:rsid w:val="007B3F36"/>
    <w:rsid w:val="007B4FB9"/>
    <w:rsid w:val="007B5688"/>
    <w:rsid w:val="007B591A"/>
    <w:rsid w:val="007B5DF9"/>
    <w:rsid w:val="007B6CCF"/>
    <w:rsid w:val="007B7676"/>
    <w:rsid w:val="007C12B0"/>
    <w:rsid w:val="007C1AFB"/>
    <w:rsid w:val="007C3CB6"/>
    <w:rsid w:val="007C482F"/>
    <w:rsid w:val="007C4B4C"/>
    <w:rsid w:val="007C4BE3"/>
    <w:rsid w:val="007C4DBA"/>
    <w:rsid w:val="007C6604"/>
    <w:rsid w:val="007C6D25"/>
    <w:rsid w:val="007C74CC"/>
    <w:rsid w:val="007C7AF8"/>
    <w:rsid w:val="007D09E8"/>
    <w:rsid w:val="007D0BF8"/>
    <w:rsid w:val="007D1723"/>
    <w:rsid w:val="007D1C9A"/>
    <w:rsid w:val="007D2297"/>
    <w:rsid w:val="007D2A77"/>
    <w:rsid w:val="007D348C"/>
    <w:rsid w:val="007D3513"/>
    <w:rsid w:val="007D3D98"/>
    <w:rsid w:val="007D4AA9"/>
    <w:rsid w:val="007D4BBB"/>
    <w:rsid w:val="007D5860"/>
    <w:rsid w:val="007D58C1"/>
    <w:rsid w:val="007D61D6"/>
    <w:rsid w:val="007D6BA8"/>
    <w:rsid w:val="007D7B10"/>
    <w:rsid w:val="007D7F8F"/>
    <w:rsid w:val="007E043F"/>
    <w:rsid w:val="007E06EF"/>
    <w:rsid w:val="007E0F13"/>
    <w:rsid w:val="007E118E"/>
    <w:rsid w:val="007E13E3"/>
    <w:rsid w:val="007E1B19"/>
    <w:rsid w:val="007E1D31"/>
    <w:rsid w:val="007E1DCE"/>
    <w:rsid w:val="007E2AFD"/>
    <w:rsid w:val="007E374F"/>
    <w:rsid w:val="007E3C1F"/>
    <w:rsid w:val="007E3F8A"/>
    <w:rsid w:val="007E64B4"/>
    <w:rsid w:val="007E651F"/>
    <w:rsid w:val="007E7975"/>
    <w:rsid w:val="007F0A03"/>
    <w:rsid w:val="007F26BF"/>
    <w:rsid w:val="007F299A"/>
    <w:rsid w:val="007F304A"/>
    <w:rsid w:val="007F3623"/>
    <w:rsid w:val="007F3F93"/>
    <w:rsid w:val="007F42CE"/>
    <w:rsid w:val="007F50DD"/>
    <w:rsid w:val="007F526C"/>
    <w:rsid w:val="007F5F58"/>
    <w:rsid w:val="007F6137"/>
    <w:rsid w:val="007F66B3"/>
    <w:rsid w:val="007F7896"/>
    <w:rsid w:val="007F7F90"/>
    <w:rsid w:val="0080047A"/>
    <w:rsid w:val="0080124D"/>
    <w:rsid w:val="00801815"/>
    <w:rsid w:val="00802517"/>
    <w:rsid w:val="008027FC"/>
    <w:rsid w:val="008033CF"/>
    <w:rsid w:val="00803416"/>
    <w:rsid w:val="008034F7"/>
    <w:rsid w:val="00804832"/>
    <w:rsid w:val="00805DFC"/>
    <w:rsid w:val="008065C8"/>
    <w:rsid w:val="00806ED0"/>
    <w:rsid w:val="00806FE0"/>
    <w:rsid w:val="0080709F"/>
    <w:rsid w:val="008072EE"/>
    <w:rsid w:val="008100E6"/>
    <w:rsid w:val="0081068B"/>
    <w:rsid w:val="00811109"/>
    <w:rsid w:val="0081141D"/>
    <w:rsid w:val="00811ABB"/>
    <w:rsid w:val="00813354"/>
    <w:rsid w:val="00813661"/>
    <w:rsid w:val="00813ED0"/>
    <w:rsid w:val="0081504D"/>
    <w:rsid w:val="00816213"/>
    <w:rsid w:val="008166E1"/>
    <w:rsid w:val="008207F6"/>
    <w:rsid w:val="0082088B"/>
    <w:rsid w:val="00820989"/>
    <w:rsid w:val="00820CAB"/>
    <w:rsid w:val="008210D1"/>
    <w:rsid w:val="008212FB"/>
    <w:rsid w:val="00821C91"/>
    <w:rsid w:val="00821F1E"/>
    <w:rsid w:val="00824163"/>
    <w:rsid w:val="00824AC1"/>
    <w:rsid w:val="008255B3"/>
    <w:rsid w:val="0082586A"/>
    <w:rsid w:val="00825BDE"/>
    <w:rsid w:val="008261B2"/>
    <w:rsid w:val="00826B8C"/>
    <w:rsid w:val="00827311"/>
    <w:rsid w:val="0083040C"/>
    <w:rsid w:val="00830717"/>
    <w:rsid w:val="00831634"/>
    <w:rsid w:val="00832F9E"/>
    <w:rsid w:val="0083308C"/>
    <w:rsid w:val="00833AF5"/>
    <w:rsid w:val="00834675"/>
    <w:rsid w:val="00834BB4"/>
    <w:rsid w:val="00835187"/>
    <w:rsid w:val="008360C3"/>
    <w:rsid w:val="00836156"/>
    <w:rsid w:val="008367D5"/>
    <w:rsid w:val="00837CB4"/>
    <w:rsid w:val="00840EDE"/>
    <w:rsid w:val="00841B1C"/>
    <w:rsid w:val="00841B9A"/>
    <w:rsid w:val="00841BE9"/>
    <w:rsid w:val="008442BB"/>
    <w:rsid w:val="0084433C"/>
    <w:rsid w:val="0084537B"/>
    <w:rsid w:val="0084618F"/>
    <w:rsid w:val="0084667B"/>
    <w:rsid w:val="008476E4"/>
    <w:rsid w:val="00847709"/>
    <w:rsid w:val="00847A7D"/>
    <w:rsid w:val="00852785"/>
    <w:rsid w:val="00852EF1"/>
    <w:rsid w:val="00853C70"/>
    <w:rsid w:val="00854119"/>
    <w:rsid w:val="00854582"/>
    <w:rsid w:val="00857408"/>
    <w:rsid w:val="00857AAA"/>
    <w:rsid w:val="008601F2"/>
    <w:rsid w:val="0086040D"/>
    <w:rsid w:val="00864AC4"/>
    <w:rsid w:val="00865058"/>
    <w:rsid w:val="0086526C"/>
    <w:rsid w:val="00865DCB"/>
    <w:rsid w:val="00866459"/>
    <w:rsid w:val="008668CB"/>
    <w:rsid w:val="00866C23"/>
    <w:rsid w:val="00866E5B"/>
    <w:rsid w:val="008670B9"/>
    <w:rsid w:val="008679C7"/>
    <w:rsid w:val="008700D6"/>
    <w:rsid w:val="008701F6"/>
    <w:rsid w:val="00870BE5"/>
    <w:rsid w:val="008723A7"/>
    <w:rsid w:val="00873454"/>
    <w:rsid w:val="00873501"/>
    <w:rsid w:val="008735A6"/>
    <w:rsid w:val="008737EC"/>
    <w:rsid w:val="008739D2"/>
    <w:rsid w:val="00874F94"/>
    <w:rsid w:val="00876326"/>
    <w:rsid w:val="0087700C"/>
    <w:rsid w:val="0087790A"/>
    <w:rsid w:val="00877A02"/>
    <w:rsid w:val="00877CEE"/>
    <w:rsid w:val="008801E8"/>
    <w:rsid w:val="008802EF"/>
    <w:rsid w:val="00880C46"/>
    <w:rsid w:val="00881D95"/>
    <w:rsid w:val="008820FA"/>
    <w:rsid w:val="008822B5"/>
    <w:rsid w:val="00882AAE"/>
    <w:rsid w:val="008832BD"/>
    <w:rsid w:val="008845E1"/>
    <w:rsid w:val="00884C39"/>
    <w:rsid w:val="008864BE"/>
    <w:rsid w:val="0088662A"/>
    <w:rsid w:val="00886AA5"/>
    <w:rsid w:val="0089001A"/>
    <w:rsid w:val="008907DD"/>
    <w:rsid w:val="008915E4"/>
    <w:rsid w:val="00891692"/>
    <w:rsid w:val="0089195B"/>
    <w:rsid w:val="00891DCE"/>
    <w:rsid w:val="00891E36"/>
    <w:rsid w:val="00891F0A"/>
    <w:rsid w:val="0089373B"/>
    <w:rsid w:val="00894472"/>
    <w:rsid w:val="008945D9"/>
    <w:rsid w:val="00895155"/>
    <w:rsid w:val="00895D5A"/>
    <w:rsid w:val="0089655A"/>
    <w:rsid w:val="00896901"/>
    <w:rsid w:val="0089700E"/>
    <w:rsid w:val="008972E0"/>
    <w:rsid w:val="008974AD"/>
    <w:rsid w:val="00897D87"/>
    <w:rsid w:val="008A0457"/>
    <w:rsid w:val="008A0699"/>
    <w:rsid w:val="008A0B98"/>
    <w:rsid w:val="008A1267"/>
    <w:rsid w:val="008A1DC1"/>
    <w:rsid w:val="008A2EA4"/>
    <w:rsid w:val="008A32EC"/>
    <w:rsid w:val="008A3300"/>
    <w:rsid w:val="008A45C8"/>
    <w:rsid w:val="008A4899"/>
    <w:rsid w:val="008A4D53"/>
    <w:rsid w:val="008A72BD"/>
    <w:rsid w:val="008A7681"/>
    <w:rsid w:val="008A7C5C"/>
    <w:rsid w:val="008B1BC3"/>
    <w:rsid w:val="008B3C3F"/>
    <w:rsid w:val="008B4D40"/>
    <w:rsid w:val="008B54EC"/>
    <w:rsid w:val="008B6994"/>
    <w:rsid w:val="008C0596"/>
    <w:rsid w:val="008C16BF"/>
    <w:rsid w:val="008C1823"/>
    <w:rsid w:val="008C1DFD"/>
    <w:rsid w:val="008C3BE4"/>
    <w:rsid w:val="008C4BB1"/>
    <w:rsid w:val="008C52E2"/>
    <w:rsid w:val="008C5BFF"/>
    <w:rsid w:val="008C5CC9"/>
    <w:rsid w:val="008C77E1"/>
    <w:rsid w:val="008C7DC9"/>
    <w:rsid w:val="008D0D7D"/>
    <w:rsid w:val="008D2049"/>
    <w:rsid w:val="008D2DFA"/>
    <w:rsid w:val="008D3888"/>
    <w:rsid w:val="008D4707"/>
    <w:rsid w:val="008D4FB3"/>
    <w:rsid w:val="008D5133"/>
    <w:rsid w:val="008D524B"/>
    <w:rsid w:val="008D59DB"/>
    <w:rsid w:val="008D6218"/>
    <w:rsid w:val="008D732B"/>
    <w:rsid w:val="008E01C8"/>
    <w:rsid w:val="008E02AE"/>
    <w:rsid w:val="008E0D52"/>
    <w:rsid w:val="008E15BB"/>
    <w:rsid w:val="008E16E5"/>
    <w:rsid w:val="008E197E"/>
    <w:rsid w:val="008E2321"/>
    <w:rsid w:val="008E48D8"/>
    <w:rsid w:val="008E52D5"/>
    <w:rsid w:val="008E6839"/>
    <w:rsid w:val="008F11A4"/>
    <w:rsid w:val="008F13ED"/>
    <w:rsid w:val="008F1FCE"/>
    <w:rsid w:val="008F22CA"/>
    <w:rsid w:val="008F29B7"/>
    <w:rsid w:val="008F2D9C"/>
    <w:rsid w:val="008F33E7"/>
    <w:rsid w:val="008F4F42"/>
    <w:rsid w:val="008F5508"/>
    <w:rsid w:val="008F6129"/>
    <w:rsid w:val="008F648F"/>
    <w:rsid w:val="008F6A90"/>
    <w:rsid w:val="008F70B7"/>
    <w:rsid w:val="008F70D6"/>
    <w:rsid w:val="008F72D8"/>
    <w:rsid w:val="008F788A"/>
    <w:rsid w:val="008F7B91"/>
    <w:rsid w:val="008F7C83"/>
    <w:rsid w:val="00900FBB"/>
    <w:rsid w:val="0090254F"/>
    <w:rsid w:val="0090275A"/>
    <w:rsid w:val="0090631E"/>
    <w:rsid w:val="009068D5"/>
    <w:rsid w:val="00906B7F"/>
    <w:rsid w:val="00907374"/>
    <w:rsid w:val="00907651"/>
    <w:rsid w:val="00907DA0"/>
    <w:rsid w:val="0091048C"/>
    <w:rsid w:val="009106F4"/>
    <w:rsid w:val="00910900"/>
    <w:rsid w:val="00912576"/>
    <w:rsid w:val="009138C6"/>
    <w:rsid w:val="00913C66"/>
    <w:rsid w:val="00914037"/>
    <w:rsid w:val="00914226"/>
    <w:rsid w:val="00914711"/>
    <w:rsid w:val="0091478B"/>
    <w:rsid w:val="009150A9"/>
    <w:rsid w:val="00915835"/>
    <w:rsid w:val="0091683B"/>
    <w:rsid w:val="009168D6"/>
    <w:rsid w:val="009177CB"/>
    <w:rsid w:val="0092012C"/>
    <w:rsid w:val="009211C2"/>
    <w:rsid w:val="0092133D"/>
    <w:rsid w:val="00922144"/>
    <w:rsid w:val="009240F8"/>
    <w:rsid w:val="0092462F"/>
    <w:rsid w:val="00924D6F"/>
    <w:rsid w:val="009258B3"/>
    <w:rsid w:val="00925ACC"/>
    <w:rsid w:val="00925D47"/>
    <w:rsid w:val="009268F1"/>
    <w:rsid w:val="0092700D"/>
    <w:rsid w:val="00931297"/>
    <w:rsid w:val="00931ADD"/>
    <w:rsid w:val="00934EA5"/>
    <w:rsid w:val="0093564B"/>
    <w:rsid w:val="009358F3"/>
    <w:rsid w:val="00936904"/>
    <w:rsid w:val="00936DA1"/>
    <w:rsid w:val="009374E6"/>
    <w:rsid w:val="00937B77"/>
    <w:rsid w:val="009410D9"/>
    <w:rsid w:val="00941BD7"/>
    <w:rsid w:val="00943A8D"/>
    <w:rsid w:val="00943B70"/>
    <w:rsid w:val="00944226"/>
    <w:rsid w:val="00944321"/>
    <w:rsid w:val="009445AE"/>
    <w:rsid w:val="00944A92"/>
    <w:rsid w:val="0094500D"/>
    <w:rsid w:val="00947029"/>
    <w:rsid w:val="00947117"/>
    <w:rsid w:val="0095005C"/>
    <w:rsid w:val="00950AE4"/>
    <w:rsid w:val="0095150D"/>
    <w:rsid w:val="00951D50"/>
    <w:rsid w:val="00952CE5"/>
    <w:rsid w:val="00954659"/>
    <w:rsid w:val="00955579"/>
    <w:rsid w:val="009556D9"/>
    <w:rsid w:val="00956677"/>
    <w:rsid w:val="00956874"/>
    <w:rsid w:val="009568FE"/>
    <w:rsid w:val="0095739B"/>
    <w:rsid w:val="00957BD9"/>
    <w:rsid w:val="009603A6"/>
    <w:rsid w:val="00961BEA"/>
    <w:rsid w:val="009637B1"/>
    <w:rsid w:val="009643C1"/>
    <w:rsid w:val="00964FBE"/>
    <w:rsid w:val="0096697D"/>
    <w:rsid w:val="00966DFB"/>
    <w:rsid w:val="00967CFC"/>
    <w:rsid w:val="00967D6C"/>
    <w:rsid w:val="009700B9"/>
    <w:rsid w:val="00970184"/>
    <w:rsid w:val="009706FB"/>
    <w:rsid w:val="009713DE"/>
    <w:rsid w:val="00971A15"/>
    <w:rsid w:val="009726FB"/>
    <w:rsid w:val="00972E9E"/>
    <w:rsid w:val="00973276"/>
    <w:rsid w:val="00974BD6"/>
    <w:rsid w:val="0097624B"/>
    <w:rsid w:val="00976C98"/>
    <w:rsid w:val="009771C1"/>
    <w:rsid w:val="009805C0"/>
    <w:rsid w:val="00982FDA"/>
    <w:rsid w:val="00983134"/>
    <w:rsid w:val="0098328E"/>
    <w:rsid w:val="0098385F"/>
    <w:rsid w:val="00983D38"/>
    <w:rsid w:val="00983FCF"/>
    <w:rsid w:val="009842BB"/>
    <w:rsid w:val="00984EB7"/>
    <w:rsid w:val="009857B4"/>
    <w:rsid w:val="00986691"/>
    <w:rsid w:val="00987B74"/>
    <w:rsid w:val="00991B23"/>
    <w:rsid w:val="00991FCF"/>
    <w:rsid w:val="00992EB1"/>
    <w:rsid w:val="009967B9"/>
    <w:rsid w:val="00996E53"/>
    <w:rsid w:val="00997981"/>
    <w:rsid w:val="00997D32"/>
    <w:rsid w:val="009A04BA"/>
    <w:rsid w:val="009A0E9B"/>
    <w:rsid w:val="009A2976"/>
    <w:rsid w:val="009A29C7"/>
    <w:rsid w:val="009A2B0B"/>
    <w:rsid w:val="009A3502"/>
    <w:rsid w:val="009A35CC"/>
    <w:rsid w:val="009A4767"/>
    <w:rsid w:val="009A4ACC"/>
    <w:rsid w:val="009A5179"/>
    <w:rsid w:val="009A623B"/>
    <w:rsid w:val="009A6541"/>
    <w:rsid w:val="009A6A06"/>
    <w:rsid w:val="009A6B85"/>
    <w:rsid w:val="009A6ECB"/>
    <w:rsid w:val="009A77F2"/>
    <w:rsid w:val="009A7F44"/>
    <w:rsid w:val="009A7FE1"/>
    <w:rsid w:val="009B0C3B"/>
    <w:rsid w:val="009B0DB4"/>
    <w:rsid w:val="009B10B7"/>
    <w:rsid w:val="009B10FE"/>
    <w:rsid w:val="009B1160"/>
    <w:rsid w:val="009B125F"/>
    <w:rsid w:val="009B1889"/>
    <w:rsid w:val="009B1BA6"/>
    <w:rsid w:val="009B4433"/>
    <w:rsid w:val="009B55DF"/>
    <w:rsid w:val="009B61B9"/>
    <w:rsid w:val="009B6E7A"/>
    <w:rsid w:val="009B72FF"/>
    <w:rsid w:val="009B76CD"/>
    <w:rsid w:val="009C030B"/>
    <w:rsid w:val="009C0F99"/>
    <w:rsid w:val="009C2508"/>
    <w:rsid w:val="009C27BC"/>
    <w:rsid w:val="009C4927"/>
    <w:rsid w:val="009C5A8A"/>
    <w:rsid w:val="009C6111"/>
    <w:rsid w:val="009C61DE"/>
    <w:rsid w:val="009D0A83"/>
    <w:rsid w:val="009D0F48"/>
    <w:rsid w:val="009D2102"/>
    <w:rsid w:val="009D3D71"/>
    <w:rsid w:val="009D3FAE"/>
    <w:rsid w:val="009D4095"/>
    <w:rsid w:val="009D47C5"/>
    <w:rsid w:val="009D4CE8"/>
    <w:rsid w:val="009D60DE"/>
    <w:rsid w:val="009D6272"/>
    <w:rsid w:val="009D69F1"/>
    <w:rsid w:val="009D71C1"/>
    <w:rsid w:val="009D7983"/>
    <w:rsid w:val="009D7CAE"/>
    <w:rsid w:val="009E056F"/>
    <w:rsid w:val="009E1631"/>
    <w:rsid w:val="009E1C9B"/>
    <w:rsid w:val="009E219E"/>
    <w:rsid w:val="009E2A87"/>
    <w:rsid w:val="009E2B4F"/>
    <w:rsid w:val="009E3A10"/>
    <w:rsid w:val="009E62F4"/>
    <w:rsid w:val="009E6861"/>
    <w:rsid w:val="009E7E17"/>
    <w:rsid w:val="009F13C5"/>
    <w:rsid w:val="009F25EB"/>
    <w:rsid w:val="009F28BB"/>
    <w:rsid w:val="009F2A29"/>
    <w:rsid w:val="009F2CF0"/>
    <w:rsid w:val="009F43BF"/>
    <w:rsid w:val="009F4492"/>
    <w:rsid w:val="009F4AE9"/>
    <w:rsid w:val="009F55EB"/>
    <w:rsid w:val="009F67FA"/>
    <w:rsid w:val="009F6B59"/>
    <w:rsid w:val="009F7937"/>
    <w:rsid w:val="00A001CC"/>
    <w:rsid w:val="00A002BA"/>
    <w:rsid w:val="00A00547"/>
    <w:rsid w:val="00A014AA"/>
    <w:rsid w:val="00A0160D"/>
    <w:rsid w:val="00A018A1"/>
    <w:rsid w:val="00A01BC4"/>
    <w:rsid w:val="00A02812"/>
    <w:rsid w:val="00A02950"/>
    <w:rsid w:val="00A040DA"/>
    <w:rsid w:val="00A043AE"/>
    <w:rsid w:val="00A04690"/>
    <w:rsid w:val="00A05E81"/>
    <w:rsid w:val="00A06299"/>
    <w:rsid w:val="00A06CCC"/>
    <w:rsid w:val="00A07175"/>
    <w:rsid w:val="00A11702"/>
    <w:rsid w:val="00A11D67"/>
    <w:rsid w:val="00A11DD5"/>
    <w:rsid w:val="00A12E37"/>
    <w:rsid w:val="00A13057"/>
    <w:rsid w:val="00A143D5"/>
    <w:rsid w:val="00A159FD"/>
    <w:rsid w:val="00A16664"/>
    <w:rsid w:val="00A16938"/>
    <w:rsid w:val="00A16C76"/>
    <w:rsid w:val="00A174ED"/>
    <w:rsid w:val="00A20BC6"/>
    <w:rsid w:val="00A213F7"/>
    <w:rsid w:val="00A21661"/>
    <w:rsid w:val="00A2166A"/>
    <w:rsid w:val="00A21D2E"/>
    <w:rsid w:val="00A22484"/>
    <w:rsid w:val="00A24676"/>
    <w:rsid w:val="00A257D1"/>
    <w:rsid w:val="00A25ED3"/>
    <w:rsid w:val="00A25F78"/>
    <w:rsid w:val="00A263E3"/>
    <w:rsid w:val="00A265D4"/>
    <w:rsid w:val="00A26653"/>
    <w:rsid w:val="00A266C2"/>
    <w:rsid w:val="00A2708F"/>
    <w:rsid w:val="00A27132"/>
    <w:rsid w:val="00A27744"/>
    <w:rsid w:val="00A27F01"/>
    <w:rsid w:val="00A31192"/>
    <w:rsid w:val="00A3151D"/>
    <w:rsid w:val="00A31D85"/>
    <w:rsid w:val="00A337FB"/>
    <w:rsid w:val="00A33AF7"/>
    <w:rsid w:val="00A34502"/>
    <w:rsid w:val="00A34CE2"/>
    <w:rsid w:val="00A357A3"/>
    <w:rsid w:val="00A36316"/>
    <w:rsid w:val="00A36A50"/>
    <w:rsid w:val="00A36CB0"/>
    <w:rsid w:val="00A37863"/>
    <w:rsid w:val="00A401CC"/>
    <w:rsid w:val="00A40C50"/>
    <w:rsid w:val="00A40DD3"/>
    <w:rsid w:val="00A41E1C"/>
    <w:rsid w:val="00A41F0F"/>
    <w:rsid w:val="00A426AD"/>
    <w:rsid w:val="00A4301B"/>
    <w:rsid w:val="00A4317A"/>
    <w:rsid w:val="00A43B1E"/>
    <w:rsid w:val="00A443AA"/>
    <w:rsid w:val="00A4492B"/>
    <w:rsid w:val="00A450D6"/>
    <w:rsid w:val="00A456E9"/>
    <w:rsid w:val="00A46244"/>
    <w:rsid w:val="00A46348"/>
    <w:rsid w:val="00A463F0"/>
    <w:rsid w:val="00A46E63"/>
    <w:rsid w:val="00A47282"/>
    <w:rsid w:val="00A47970"/>
    <w:rsid w:val="00A537BD"/>
    <w:rsid w:val="00A53C53"/>
    <w:rsid w:val="00A540B2"/>
    <w:rsid w:val="00A544E1"/>
    <w:rsid w:val="00A54B83"/>
    <w:rsid w:val="00A55838"/>
    <w:rsid w:val="00A55E3D"/>
    <w:rsid w:val="00A56035"/>
    <w:rsid w:val="00A565F7"/>
    <w:rsid w:val="00A56D8F"/>
    <w:rsid w:val="00A61606"/>
    <w:rsid w:val="00A616AE"/>
    <w:rsid w:val="00A62AF2"/>
    <w:rsid w:val="00A62B70"/>
    <w:rsid w:val="00A64C3B"/>
    <w:rsid w:val="00A6533C"/>
    <w:rsid w:val="00A65AEC"/>
    <w:rsid w:val="00A66193"/>
    <w:rsid w:val="00A6666C"/>
    <w:rsid w:val="00A66B0F"/>
    <w:rsid w:val="00A67415"/>
    <w:rsid w:val="00A71781"/>
    <w:rsid w:val="00A71E67"/>
    <w:rsid w:val="00A72B2C"/>
    <w:rsid w:val="00A72D18"/>
    <w:rsid w:val="00A72DFC"/>
    <w:rsid w:val="00A730B4"/>
    <w:rsid w:val="00A735F0"/>
    <w:rsid w:val="00A7568B"/>
    <w:rsid w:val="00A7598B"/>
    <w:rsid w:val="00A76038"/>
    <w:rsid w:val="00A77970"/>
    <w:rsid w:val="00A804F6"/>
    <w:rsid w:val="00A81519"/>
    <w:rsid w:val="00A81BEC"/>
    <w:rsid w:val="00A82DFD"/>
    <w:rsid w:val="00A830EB"/>
    <w:rsid w:val="00A8311B"/>
    <w:rsid w:val="00A83699"/>
    <w:rsid w:val="00A8387E"/>
    <w:rsid w:val="00A83AC0"/>
    <w:rsid w:val="00A83EAC"/>
    <w:rsid w:val="00A847EB"/>
    <w:rsid w:val="00A8496F"/>
    <w:rsid w:val="00A85123"/>
    <w:rsid w:val="00A854D8"/>
    <w:rsid w:val="00A85AD6"/>
    <w:rsid w:val="00A904AB"/>
    <w:rsid w:val="00A905B6"/>
    <w:rsid w:val="00A906E6"/>
    <w:rsid w:val="00A92083"/>
    <w:rsid w:val="00A924D9"/>
    <w:rsid w:val="00A92965"/>
    <w:rsid w:val="00A936A9"/>
    <w:rsid w:val="00A93A41"/>
    <w:rsid w:val="00A9486B"/>
    <w:rsid w:val="00A94DF1"/>
    <w:rsid w:val="00A94EFD"/>
    <w:rsid w:val="00A9549B"/>
    <w:rsid w:val="00A95E90"/>
    <w:rsid w:val="00A962D9"/>
    <w:rsid w:val="00A97105"/>
    <w:rsid w:val="00A978C5"/>
    <w:rsid w:val="00AA0D97"/>
    <w:rsid w:val="00AA0F93"/>
    <w:rsid w:val="00AA1E8D"/>
    <w:rsid w:val="00AA1F71"/>
    <w:rsid w:val="00AA3829"/>
    <w:rsid w:val="00AA39B6"/>
    <w:rsid w:val="00AA3E65"/>
    <w:rsid w:val="00AA4D98"/>
    <w:rsid w:val="00AA50F5"/>
    <w:rsid w:val="00AA6FBE"/>
    <w:rsid w:val="00AA739D"/>
    <w:rsid w:val="00AA74C2"/>
    <w:rsid w:val="00AB102D"/>
    <w:rsid w:val="00AB2D55"/>
    <w:rsid w:val="00AB2E24"/>
    <w:rsid w:val="00AB319E"/>
    <w:rsid w:val="00AB3369"/>
    <w:rsid w:val="00AB4099"/>
    <w:rsid w:val="00AB45CF"/>
    <w:rsid w:val="00AB5285"/>
    <w:rsid w:val="00AB5FED"/>
    <w:rsid w:val="00AB6C0D"/>
    <w:rsid w:val="00AB7726"/>
    <w:rsid w:val="00AB77B9"/>
    <w:rsid w:val="00AC02E5"/>
    <w:rsid w:val="00AC0538"/>
    <w:rsid w:val="00AC0FCD"/>
    <w:rsid w:val="00AC3437"/>
    <w:rsid w:val="00AC4676"/>
    <w:rsid w:val="00AC4A2D"/>
    <w:rsid w:val="00AC4B63"/>
    <w:rsid w:val="00AC58C3"/>
    <w:rsid w:val="00AC6556"/>
    <w:rsid w:val="00AC66F5"/>
    <w:rsid w:val="00AC676B"/>
    <w:rsid w:val="00AC7AC9"/>
    <w:rsid w:val="00AD0A9F"/>
    <w:rsid w:val="00AD0F3F"/>
    <w:rsid w:val="00AD1566"/>
    <w:rsid w:val="00AD1DA1"/>
    <w:rsid w:val="00AD1EFE"/>
    <w:rsid w:val="00AD25B6"/>
    <w:rsid w:val="00AD2790"/>
    <w:rsid w:val="00AD2C02"/>
    <w:rsid w:val="00AD3F20"/>
    <w:rsid w:val="00AD4F35"/>
    <w:rsid w:val="00AD50E8"/>
    <w:rsid w:val="00AD51FC"/>
    <w:rsid w:val="00AD62F4"/>
    <w:rsid w:val="00AD6DE8"/>
    <w:rsid w:val="00AD72F7"/>
    <w:rsid w:val="00AD7896"/>
    <w:rsid w:val="00AD7A94"/>
    <w:rsid w:val="00AD7E56"/>
    <w:rsid w:val="00AE0DA4"/>
    <w:rsid w:val="00AE1279"/>
    <w:rsid w:val="00AE1A1B"/>
    <w:rsid w:val="00AE254D"/>
    <w:rsid w:val="00AE2F21"/>
    <w:rsid w:val="00AE3863"/>
    <w:rsid w:val="00AE43AC"/>
    <w:rsid w:val="00AE482E"/>
    <w:rsid w:val="00AE58A6"/>
    <w:rsid w:val="00AE6ACA"/>
    <w:rsid w:val="00AE6E03"/>
    <w:rsid w:val="00AE78C7"/>
    <w:rsid w:val="00AF0A11"/>
    <w:rsid w:val="00AF14AB"/>
    <w:rsid w:val="00AF14C3"/>
    <w:rsid w:val="00AF1ED5"/>
    <w:rsid w:val="00AF2A33"/>
    <w:rsid w:val="00AF31B5"/>
    <w:rsid w:val="00AF5512"/>
    <w:rsid w:val="00AF6D0D"/>
    <w:rsid w:val="00AF79E9"/>
    <w:rsid w:val="00AF7A27"/>
    <w:rsid w:val="00B01D3A"/>
    <w:rsid w:val="00B01F08"/>
    <w:rsid w:val="00B01F83"/>
    <w:rsid w:val="00B02FF3"/>
    <w:rsid w:val="00B03DA2"/>
    <w:rsid w:val="00B07B08"/>
    <w:rsid w:val="00B1241F"/>
    <w:rsid w:val="00B12DA7"/>
    <w:rsid w:val="00B14AB4"/>
    <w:rsid w:val="00B1646D"/>
    <w:rsid w:val="00B16A82"/>
    <w:rsid w:val="00B16E8F"/>
    <w:rsid w:val="00B170CB"/>
    <w:rsid w:val="00B177CC"/>
    <w:rsid w:val="00B21384"/>
    <w:rsid w:val="00B21EED"/>
    <w:rsid w:val="00B2208C"/>
    <w:rsid w:val="00B235AE"/>
    <w:rsid w:val="00B23B76"/>
    <w:rsid w:val="00B2442F"/>
    <w:rsid w:val="00B24995"/>
    <w:rsid w:val="00B24CA1"/>
    <w:rsid w:val="00B2549C"/>
    <w:rsid w:val="00B25706"/>
    <w:rsid w:val="00B27018"/>
    <w:rsid w:val="00B30401"/>
    <w:rsid w:val="00B30454"/>
    <w:rsid w:val="00B31896"/>
    <w:rsid w:val="00B326EF"/>
    <w:rsid w:val="00B32BD2"/>
    <w:rsid w:val="00B3397C"/>
    <w:rsid w:val="00B34E35"/>
    <w:rsid w:val="00B35617"/>
    <w:rsid w:val="00B35A14"/>
    <w:rsid w:val="00B36022"/>
    <w:rsid w:val="00B374C1"/>
    <w:rsid w:val="00B3781F"/>
    <w:rsid w:val="00B37DEF"/>
    <w:rsid w:val="00B40919"/>
    <w:rsid w:val="00B414D8"/>
    <w:rsid w:val="00B41E96"/>
    <w:rsid w:val="00B44C9F"/>
    <w:rsid w:val="00B454BB"/>
    <w:rsid w:val="00B4590B"/>
    <w:rsid w:val="00B46573"/>
    <w:rsid w:val="00B4657D"/>
    <w:rsid w:val="00B51BF1"/>
    <w:rsid w:val="00B51F17"/>
    <w:rsid w:val="00B52B0C"/>
    <w:rsid w:val="00B53E38"/>
    <w:rsid w:val="00B54D85"/>
    <w:rsid w:val="00B56ACE"/>
    <w:rsid w:val="00B57098"/>
    <w:rsid w:val="00B57722"/>
    <w:rsid w:val="00B61204"/>
    <w:rsid w:val="00B61AAC"/>
    <w:rsid w:val="00B6300A"/>
    <w:rsid w:val="00B631DB"/>
    <w:rsid w:val="00B633A2"/>
    <w:rsid w:val="00B634E6"/>
    <w:rsid w:val="00B6479B"/>
    <w:rsid w:val="00B65071"/>
    <w:rsid w:val="00B65F64"/>
    <w:rsid w:val="00B66316"/>
    <w:rsid w:val="00B6637D"/>
    <w:rsid w:val="00B712BB"/>
    <w:rsid w:val="00B718E5"/>
    <w:rsid w:val="00B719A4"/>
    <w:rsid w:val="00B7219B"/>
    <w:rsid w:val="00B72FA9"/>
    <w:rsid w:val="00B730A6"/>
    <w:rsid w:val="00B732A2"/>
    <w:rsid w:val="00B75494"/>
    <w:rsid w:val="00B754B4"/>
    <w:rsid w:val="00B75E44"/>
    <w:rsid w:val="00B76B32"/>
    <w:rsid w:val="00B76B66"/>
    <w:rsid w:val="00B76DD7"/>
    <w:rsid w:val="00B77805"/>
    <w:rsid w:val="00B7784B"/>
    <w:rsid w:val="00B77C03"/>
    <w:rsid w:val="00B80274"/>
    <w:rsid w:val="00B80C4E"/>
    <w:rsid w:val="00B80D27"/>
    <w:rsid w:val="00B81BF5"/>
    <w:rsid w:val="00B81DBB"/>
    <w:rsid w:val="00B8218F"/>
    <w:rsid w:val="00B823CF"/>
    <w:rsid w:val="00B827A6"/>
    <w:rsid w:val="00B83151"/>
    <w:rsid w:val="00B8351C"/>
    <w:rsid w:val="00B837B1"/>
    <w:rsid w:val="00B83C52"/>
    <w:rsid w:val="00B84F89"/>
    <w:rsid w:val="00B86CDC"/>
    <w:rsid w:val="00B870ED"/>
    <w:rsid w:val="00B87318"/>
    <w:rsid w:val="00B8774F"/>
    <w:rsid w:val="00B9034D"/>
    <w:rsid w:val="00B90590"/>
    <w:rsid w:val="00B906CD"/>
    <w:rsid w:val="00B9076A"/>
    <w:rsid w:val="00B90A2D"/>
    <w:rsid w:val="00B90AE0"/>
    <w:rsid w:val="00B910BD"/>
    <w:rsid w:val="00B9112D"/>
    <w:rsid w:val="00B91366"/>
    <w:rsid w:val="00B9194B"/>
    <w:rsid w:val="00B94843"/>
    <w:rsid w:val="00B95825"/>
    <w:rsid w:val="00B95DCD"/>
    <w:rsid w:val="00B9619F"/>
    <w:rsid w:val="00B96262"/>
    <w:rsid w:val="00B97E59"/>
    <w:rsid w:val="00BA2FA0"/>
    <w:rsid w:val="00BA38E9"/>
    <w:rsid w:val="00BA4059"/>
    <w:rsid w:val="00BA42F8"/>
    <w:rsid w:val="00BA490F"/>
    <w:rsid w:val="00BA5EEB"/>
    <w:rsid w:val="00BA6096"/>
    <w:rsid w:val="00BA740F"/>
    <w:rsid w:val="00BA78D0"/>
    <w:rsid w:val="00BB056F"/>
    <w:rsid w:val="00BB3564"/>
    <w:rsid w:val="00BB359D"/>
    <w:rsid w:val="00BB3BD1"/>
    <w:rsid w:val="00BB3C7B"/>
    <w:rsid w:val="00BB401B"/>
    <w:rsid w:val="00BB4A31"/>
    <w:rsid w:val="00BB4E5C"/>
    <w:rsid w:val="00BB5C8A"/>
    <w:rsid w:val="00BB6C52"/>
    <w:rsid w:val="00BB6F8D"/>
    <w:rsid w:val="00BB72F2"/>
    <w:rsid w:val="00BB76D0"/>
    <w:rsid w:val="00BB77BA"/>
    <w:rsid w:val="00BB787D"/>
    <w:rsid w:val="00BC1895"/>
    <w:rsid w:val="00BC197A"/>
    <w:rsid w:val="00BC2E28"/>
    <w:rsid w:val="00BC363C"/>
    <w:rsid w:val="00BC4B38"/>
    <w:rsid w:val="00BC5702"/>
    <w:rsid w:val="00BC6958"/>
    <w:rsid w:val="00BC702F"/>
    <w:rsid w:val="00BD0F1E"/>
    <w:rsid w:val="00BD0FC5"/>
    <w:rsid w:val="00BD0FD8"/>
    <w:rsid w:val="00BD1BD8"/>
    <w:rsid w:val="00BD33CE"/>
    <w:rsid w:val="00BD3EA5"/>
    <w:rsid w:val="00BD3F76"/>
    <w:rsid w:val="00BD4D57"/>
    <w:rsid w:val="00BD520D"/>
    <w:rsid w:val="00BD5231"/>
    <w:rsid w:val="00BD6AA9"/>
    <w:rsid w:val="00BD6DFA"/>
    <w:rsid w:val="00BE0712"/>
    <w:rsid w:val="00BE1106"/>
    <w:rsid w:val="00BE33F3"/>
    <w:rsid w:val="00BE384A"/>
    <w:rsid w:val="00BE3950"/>
    <w:rsid w:val="00BE552F"/>
    <w:rsid w:val="00BE5E07"/>
    <w:rsid w:val="00BE69FF"/>
    <w:rsid w:val="00BE70A9"/>
    <w:rsid w:val="00BE7884"/>
    <w:rsid w:val="00BE790B"/>
    <w:rsid w:val="00BF00B2"/>
    <w:rsid w:val="00BF07CF"/>
    <w:rsid w:val="00BF1713"/>
    <w:rsid w:val="00BF18B4"/>
    <w:rsid w:val="00BF2B96"/>
    <w:rsid w:val="00BF2F98"/>
    <w:rsid w:val="00BF308A"/>
    <w:rsid w:val="00BF3490"/>
    <w:rsid w:val="00BF454F"/>
    <w:rsid w:val="00BF4668"/>
    <w:rsid w:val="00BF5EEF"/>
    <w:rsid w:val="00C00372"/>
    <w:rsid w:val="00C00E2B"/>
    <w:rsid w:val="00C01425"/>
    <w:rsid w:val="00C023E2"/>
    <w:rsid w:val="00C028DD"/>
    <w:rsid w:val="00C043C7"/>
    <w:rsid w:val="00C04665"/>
    <w:rsid w:val="00C06973"/>
    <w:rsid w:val="00C06BA9"/>
    <w:rsid w:val="00C071F4"/>
    <w:rsid w:val="00C1081E"/>
    <w:rsid w:val="00C108A9"/>
    <w:rsid w:val="00C1117B"/>
    <w:rsid w:val="00C11256"/>
    <w:rsid w:val="00C1129F"/>
    <w:rsid w:val="00C123C0"/>
    <w:rsid w:val="00C1256F"/>
    <w:rsid w:val="00C12E28"/>
    <w:rsid w:val="00C13F42"/>
    <w:rsid w:val="00C14D27"/>
    <w:rsid w:val="00C1559A"/>
    <w:rsid w:val="00C1679B"/>
    <w:rsid w:val="00C16C15"/>
    <w:rsid w:val="00C16D1B"/>
    <w:rsid w:val="00C201C9"/>
    <w:rsid w:val="00C202F6"/>
    <w:rsid w:val="00C21A33"/>
    <w:rsid w:val="00C22222"/>
    <w:rsid w:val="00C23B10"/>
    <w:rsid w:val="00C24725"/>
    <w:rsid w:val="00C24B74"/>
    <w:rsid w:val="00C24CD3"/>
    <w:rsid w:val="00C25540"/>
    <w:rsid w:val="00C25BEE"/>
    <w:rsid w:val="00C2631D"/>
    <w:rsid w:val="00C26869"/>
    <w:rsid w:val="00C268A0"/>
    <w:rsid w:val="00C26DC2"/>
    <w:rsid w:val="00C27F3D"/>
    <w:rsid w:val="00C303F2"/>
    <w:rsid w:val="00C30966"/>
    <w:rsid w:val="00C32803"/>
    <w:rsid w:val="00C32D0A"/>
    <w:rsid w:val="00C32DB0"/>
    <w:rsid w:val="00C33A39"/>
    <w:rsid w:val="00C33DCA"/>
    <w:rsid w:val="00C33F72"/>
    <w:rsid w:val="00C3441C"/>
    <w:rsid w:val="00C35A3A"/>
    <w:rsid w:val="00C35C59"/>
    <w:rsid w:val="00C35D72"/>
    <w:rsid w:val="00C36111"/>
    <w:rsid w:val="00C36776"/>
    <w:rsid w:val="00C3765A"/>
    <w:rsid w:val="00C377A0"/>
    <w:rsid w:val="00C37DEF"/>
    <w:rsid w:val="00C37F40"/>
    <w:rsid w:val="00C406CD"/>
    <w:rsid w:val="00C4238E"/>
    <w:rsid w:val="00C42C36"/>
    <w:rsid w:val="00C43C70"/>
    <w:rsid w:val="00C4412D"/>
    <w:rsid w:val="00C45725"/>
    <w:rsid w:val="00C45A5A"/>
    <w:rsid w:val="00C45D72"/>
    <w:rsid w:val="00C4686D"/>
    <w:rsid w:val="00C47C4E"/>
    <w:rsid w:val="00C508EF"/>
    <w:rsid w:val="00C5094A"/>
    <w:rsid w:val="00C5173F"/>
    <w:rsid w:val="00C52688"/>
    <w:rsid w:val="00C527D6"/>
    <w:rsid w:val="00C53360"/>
    <w:rsid w:val="00C538B9"/>
    <w:rsid w:val="00C57BB1"/>
    <w:rsid w:val="00C6000F"/>
    <w:rsid w:val="00C600B8"/>
    <w:rsid w:val="00C60BEB"/>
    <w:rsid w:val="00C6183F"/>
    <w:rsid w:val="00C62099"/>
    <w:rsid w:val="00C624C0"/>
    <w:rsid w:val="00C62524"/>
    <w:rsid w:val="00C625E5"/>
    <w:rsid w:val="00C62C24"/>
    <w:rsid w:val="00C62D42"/>
    <w:rsid w:val="00C62EE9"/>
    <w:rsid w:val="00C635B6"/>
    <w:rsid w:val="00C636FD"/>
    <w:rsid w:val="00C6420A"/>
    <w:rsid w:val="00C64D9A"/>
    <w:rsid w:val="00C65BFA"/>
    <w:rsid w:val="00C65DDD"/>
    <w:rsid w:val="00C66B20"/>
    <w:rsid w:val="00C66ECE"/>
    <w:rsid w:val="00C67223"/>
    <w:rsid w:val="00C67CF8"/>
    <w:rsid w:val="00C72313"/>
    <w:rsid w:val="00C72EE8"/>
    <w:rsid w:val="00C732A7"/>
    <w:rsid w:val="00C74ADA"/>
    <w:rsid w:val="00C7663B"/>
    <w:rsid w:val="00C76CCF"/>
    <w:rsid w:val="00C77182"/>
    <w:rsid w:val="00C80C08"/>
    <w:rsid w:val="00C8100D"/>
    <w:rsid w:val="00C814A9"/>
    <w:rsid w:val="00C81A25"/>
    <w:rsid w:val="00C81A48"/>
    <w:rsid w:val="00C81CE0"/>
    <w:rsid w:val="00C8203D"/>
    <w:rsid w:val="00C828C6"/>
    <w:rsid w:val="00C82FAB"/>
    <w:rsid w:val="00C8371F"/>
    <w:rsid w:val="00C83926"/>
    <w:rsid w:val="00C84BCD"/>
    <w:rsid w:val="00C854A4"/>
    <w:rsid w:val="00C85BEA"/>
    <w:rsid w:val="00C863DB"/>
    <w:rsid w:val="00C86DF5"/>
    <w:rsid w:val="00C90A46"/>
    <w:rsid w:val="00C90D2F"/>
    <w:rsid w:val="00C917AD"/>
    <w:rsid w:val="00C9217D"/>
    <w:rsid w:val="00C9219E"/>
    <w:rsid w:val="00C923E9"/>
    <w:rsid w:val="00C92679"/>
    <w:rsid w:val="00C926E3"/>
    <w:rsid w:val="00C939F0"/>
    <w:rsid w:val="00C93DB7"/>
    <w:rsid w:val="00C94D55"/>
    <w:rsid w:val="00C94FD8"/>
    <w:rsid w:val="00C9557E"/>
    <w:rsid w:val="00C97380"/>
    <w:rsid w:val="00CA0F9B"/>
    <w:rsid w:val="00CA1995"/>
    <w:rsid w:val="00CA42DE"/>
    <w:rsid w:val="00CA493E"/>
    <w:rsid w:val="00CA5083"/>
    <w:rsid w:val="00CA5CBD"/>
    <w:rsid w:val="00CA5D50"/>
    <w:rsid w:val="00CA6BE9"/>
    <w:rsid w:val="00CA76BC"/>
    <w:rsid w:val="00CA7A76"/>
    <w:rsid w:val="00CA7E8D"/>
    <w:rsid w:val="00CB09AF"/>
    <w:rsid w:val="00CB1122"/>
    <w:rsid w:val="00CB17CA"/>
    <w:rsid w:val="00CB17D2"/>
    <w:rsid w:val="00CB3839"/>
    <w:rsid w:val="00CB4609"/>
    <w:rsid w:val="00CB4D99"/>
    <w:rsid w:val="00CB58A7"/>
    <w:rsid w:val="00CB654B"/>
    <w:rsid w:val="00CB6D40"/>
    <w:rsid w:val="00CB6D9F"/>
    <w:rsid w:val="00CB7341"/>
    <w:rsid w:val="00CB7900"/>
    <w:rsid w:val="00CB7B66"/>
    <w:rsid w:val="00CC0BE1"/>
    <w:rsid w:val="00CC2451"/>
    <w:rsid w:val="00CC345D"/>
    <w:rsid w:val="00CC375B"/>
    <w:rsid w:val="00CC3E09"/>
    <w:rsid w:val="00CC3FB9"/>
    <w:rsid w:val="00CC4329"/>
    <w:rsid w:val="00CC5578"/>
    <w:rsid w:val="00CC5EC0"/>
    <w:rsid w:val="00CC5FCF"/>
    <w:rsid w:val="00CC61C7"/>
    <w:rsid w:val="00CC637E"/>
    <w:rsid w:val="00CC68B8"/>
    <w:rsid w:val="00CC6A19"/>
    <w:rsid w:val="00CC6C4C"/>
    <w:rsid w:val="00CC7DE8"/>
    <w:rsid w:val="00CD037E"/>
    <w:rsid w:val="00CD0D5E"/>
    <w:rsid w:val="00CD111C"/>
    <w:rsid w:val="00CD1510"/>
    <w:rsid w:val="00CD1B46"/>
    <w:rsid w:val="00CD4AB2"/>
    <w:rsid w:val="00CD4E28"/>
    <w:rsid w:val="00CD51BF"/>
    <w:rsid w:val="00CD53E9"/>
    <w:rsid w:val="00CD57CF"/>
    <w:rsid w:val="00CD693B"/>
    <w:rsid w:val="00CD703D"/>
    <w:rsid w:val="00CE005B"/>
    <w:rsid w:val="00CE01A3"/>
    <w:rsid w:val="00CE0414"/>
    <w:rsid w:val="00CE0EED"/>
    <w:rsid w:val="00CE11AC"/>
    <w:rsid w:val="00CE1829"/>
    <w:rsid w:val="00CE1FDA"/>
    <w:rsid w:val="00CE21DF"/>
    <w:rsid w:val="00CE3BCF"/>
    <w:rsid w:val="00CE4E50"/>
    <w:rsid w:val="00CE4EBD"/>
    <w:rsid w:val="00CE5A99"/>
    <w:rsid w:val="00CE7CE2"/>
    <w:rsid w:val="00CE7F88"/>
    <w:rsid w:val="00CF07E3"/>
    <w:rsid w:val="00CF11BF"/>
    <w:rsid w:val="00CF15C7"/>
    <w:rsid w:val="00CF1807"/>
    <w:rsid w:val="00CF1EE4"/>
    <w:rsid w:val="00CF1F7E"/>
    <w:rsid w:val="00CF2521"/>
    <w:rsid w:val="00CF32D9"/>
    <w:rsid w:val="00CF3625"/>
    <w:rsid w:val="00CF3872"/>
    <w:rsid w:val="00CF4699"/>
    <w:rsid w:val="00CF4860"/>
    <w:rsid w:val="00CF651C"/>
    <w:rsid w:val="00CF6980"/>
    <w:rsid w:val="00CF771B"/>
    <w:rsid w:val="00CF7C65"/>
    <w:rsid w:val="00CF7D71"/>
    <w:rsid w:val="00D0051A"/>
    <w:rsid w:val="00D00896"/>
    <w:rsid w:val="00D00E98"/>
    <w:rsid w:val="00D0125C"/>
    <w:rsid w:val="00D01747"/>
    <w:rsid w:val="00D023FA"/>
    <w:rsid w:val="00D03137"/>
    <w:rsid w:val="00D0361A"/>
    <w:rsid w:val="00D03CF9"/>
    <w:rsid w:val="00D05A11"/>
    <w:rsid w:val="00D05F41"/>
    <w:rsid w:val="00D06439"/>
    <w:rsid w:val="00D065FF"/>
    <w:rsid w:val="00D06811"/>
    <w:rsid w:val="00D1019B"/>
    <w:rsid w:val="00D103BA"/>
    <w:rsid w:val="00D1150B"/>
    <w:rsid w:val="00D12111"/>
    <w:rsid w:val="00D123B9"/>
    <w:rsid w:val="00D12965"/>
    <w:rsid w:val="00D13774"/>
    <w:rsid w:val="00D138CD"/>
    <w:rsid w:val="00D13DB1"/>
    <w:rsid w:val="00D14065"/>
    <w:rsid w:val="00D14A29"/>
    <w:rsid w:val="00D14D74"/>
    <w:rsid w:val="00D2207B"/>
    <w:rsid w:val="00D22EF4"/>
    <w:rsid w:val="00D22FBA"/>
    <w:rsid w:val="00D2362E"/>
    <w:rsid w:val="00D24023"/>
    <w:rsid w:val="00D24877"/>
    <w:rsid w:val="00D25130"/>
    <w:rsid w:val="00D2650B"/>
    <w:rsid w:val="00D26C2E"/>
    <w:rsid w:val="00D30497"/>
    <w:rsid w:val="00D30ADD"/>
    <w:rsid w:val="00D317D4"/>
    <w:rsid w:val="00D31AC1"/>
    <w:rsid w:val="00D32253"/>
    <w:rsid w:val="00D327FE"/>
    <w:rsid w:val="00D32C24"/>
    <w:rsid w:val="00D32F61"/>
    <w:rsid w:val="00D3325A"/>
    <w:rsid w:val="00D33297"/>
    <w:rsid w:val="00D3423F"/>
    <w:rsid w:val="00D35EAE"/>
    <w:rsid w:val="00D37590"/>
    <w:rsid w:val="00D37E4B"/>
    <w:rsid w:val="00D37FE3"/>
    <w:rsid w:val="00D4249E"/>
    <w:rsid w:val="00D42D4B"/>
    <w:rsid w:val="00D43A0D"/>
    <w:rsid w:val="00D43CB0"/>
    <w:rsid w:val="00D44D87"/>
    <w:rsid w:val="00D45B52"/>
    <w:rsid w:val="00D45C9F"/>
    <w:rsid w:val="00D45CF9"/>
    <w:rsid w:val="00D4622D"/>
    <w:rsid w:val="00D46867"/>
    <w:rsid w:val="00D47E64"/>
    <w:rsid w:val="00D50327"/>
    <w:rsid w:val="00D5143B"/>
    <w:rsid w:val="00D51A90"/>
    <w:rsid w:val="00D5224F"/>
    <w:rsid w:val="00D526F3"/>
    <w:rsid w:val="00D529A9"/>
    <w:rsid w:val="00D54727"/>
    <w:rsid w:val="00D54E2B"/>
    <w:rsid w:val="00D556B5"/>
    <w:rsid w:val="00D56DF4"/>
    <w:rsid w:val="00D57675"/>
    <w:rsid w:val="00D57724"/>
    <w:rsid w:val="00D57933"/>
    <w:rsid w:val="00D57D3D"/>
    <w:rsid w:val="00D605D2"/>
    <w:rsid w:val="00D61650"/>
    <w:rsid w:val="00D61ADF"/>
    <w:rsid w:val="00D61B20"/>
    <w:rsid w:val="00D61C33"/>
    <w:rsid w:val="00D6227E"/>
    <w:rsid w:val="00D6347E"/>
    <w:rsid w:val="00D65BF5"/>
    <w:rsid w:val="00D66268"/>
    <w:rsid w:val="00D66F93"/>
    <w:rsid w:val="00D672D1"/>
    <w:rsid w:val="00D67B03"/>
    <w:rsid w:val="00D7085C"/>
    <w:rsid w:val="00D728A1"/>
    <w:rsid w:val="00D72952"/>
    <w:rsid w:val="00D73819"/>
    <w:rsid w:val="00D73D55"/>
    <w:rsid w:val="00D74D84"/>
    <w:rsid w:val="00D75191"/>
    <w:rsid w:val="00D75E8E"/>
    <w:rsid w:val="00D761D0"/>
    <w:rsid w:val="00D8061A"/>
    <w:rsid w:val="00D829D1"/>
    <w:rsid w:val="00D82A8B"/>
    <w:rsid w:val="00D85887"/>
    <w:rsid w:val="00D863C5"/>
    <w:rsid w:val="00D863F1"/>
    <w:rsid w:val="00D86606"/>
    <w:rsid w:val="00D86A39"/>
    <w:rsid w:val="00D87681"/>
    <w:rsid w:val="00D878BF"/>
    <w:rsid w:val="00D87A96"/>
    <w:rsid w:val="00D91D8F"/>
    <w:rsid w:val="00D91E89"/>
    <w:rsid w:val="00D92662"/>
    <w:rsid w:val="00D92714"/>
    <w:rsid w:val="00D92915"/>
    <w:rsid w:val="00D92F7C"/>
    <w:rsid w:val="00D92FF6"/>
    <w:rsid w:val="00D93707"/>
    <w:rsid w:val="00D93B55"/>
    <w:rsid w:val="00D95315"/>
    <w:rsid w:val="00D961A3"/>
    <w:rsid w:val="00D966E1"/>
    <w:rsid w:val="00D96ACF"/>
    <w:rsid w:val="00D9765B"/>
    <w:rsid w:val="00DA0013"/>
    <w:rsid w:val="00DA0158"/>
    <w:rsid w:val="00DA028A"/>
    <w:rsid w:val="00DA1772"/>
    <w:rsid w:val="00DA2034"/>
    <w:rsid w:val="00DA20BD"/>
    <w:rsid w:val="00DA29CA"/>
    <w:rsid w:val="00DA37C8"/>
    <w:rsid w:val="00DA384D"/>
    <w:rsid w:val="00DA3F11"/>
    <w:rsid w:val="00DA43C6"/>
    <w:rsid w:val="00DA4AA1"/>
    <w:rsid w:val="00DA5465"/>
    <w:rsid w:val="00DA5930"/>
    <w:rsid w:val="00DA7798"/>
    <w:rsid w:val="00DA78C6"/>
    <w:rsid w:val="00DA7B98"/>
    <w:rsid w:val="00DB0126"/>
    <w:rsid w:val="00DB1D00"/>
    <w:rsid w:val="00DB2B0D"/>
    <w:rsid w:val="00DB2E76"/>
    <w:rsid w:val="00DB329A"/>
    <w:rsid w:val="00DB3A75"/>
    <w:rsid w:val="00DB40B5"/>
    <w:rsid w:val="00DB44C3"/>
    <w:rsid w:val="00DB465C"/>
    <w:rsid w:val="00DB483C"/>
    <w:rsid w:val="00DB563C"/>
    <w:rsid w:val="00DB625B"/>
    <w:rsid w:val="00DB66D8"/>
    <w:rsid w:val="00DB6D58"/>
    <w:rsid w:val="00DB73CB"/>
    <w:rsid w:val="00DB797E"/>
    <w:rsid w:val="00DB7D4F"/>
    <w:rsid w:val="00DC1952"/>
    <w:rsid w:val="00DC2C9A"/>
    <w:rsid w:val="00DC2E8D"/>
    <w:rsid w:val="00DC3073"/>
    <w:rsid w:val="00DC5F9E"/>
    <w:rsid w:val="00DC6416"/>
    <w:rsid w:val="00DC6417"/>
    <w:rsid w:val="00DC733E"/>
    <w:rsid w:val="00DC7635"/>
    <w:rsid w:val="00DC794D"/>
    <w:rsid w:val="00DC7A94"/>
    <w:rsid w:val="00DD00AB"/>
    <w:rsid w:val="00DD0FA0"/>
    <w:rsid w:val="00DD1FD3"/>
    <w:rsid w:val="00DD20D1"/>
    <w:rsid w:val="00DD252E"/>
    <w:rsid w:val="00DD2564"/>
    <w:rsid w:val="00DD30A6"/>
    <w:rsid w:val="00DD3FF2"/>
    <w:rsid w:val="00DD4094"/>
    <w:rsid w:val="00DD491C"/>
    <w:rsid w:val="00DD4C16"/>
    <w:rsid w:val="00DD50E8"/>
    <w:rsid w:val="00DD68C3"/>
    <w:rsid w:val="00DE03B6"/>
    <w:rsid w:val="00DE1209"/>
    <w:rsid w:val="00DE151E"/>
    <w:rsid w:val="00DE15C2"/>
    <w:rsid w:val="00DE17FD"/>
    <w:rsid w:val="00DE19C7"/>
    <w:rsid w:val="00DE1FC6"/>
    <w:rsid w:val="00DE2250"/>
    <w:rsid w:val="00DE22E3"/>
    <w:rsid w:val="00DE4006"/>
    <w:rsid w:val="00DE41B1"/>
    <w:rsid w:val="00DE480C"/>
    <w:rsid w:val="00DE4845"/>
    <w:rsid w:val="00DE4C61"/>
    <w:rsid w:val="00DE5229"/>
    <w:rsid w:val="00DE5E67"/>
    <w:rsid w:val="00DE5FB1"/>
    <w:rsid w:val="00DE6827"/>
    <w:rsid w:val="00DE6B1A"/>
    <w:rsid w:val="00DE70AA"/>
    <w:rsid w:val="00DE7C0E"/>
    <w:rsid w:val="00DF0396"/>
    <w:rsid w:val="00DF1152"/>
    <w:rsid w:val="00DF1194"/>
    <w:rsid w:val="00DF11EA"/>
    <w:rsid w:val="00DF1BEA"/>
    <w:rsid w:val="00DF31B6"/>
    <w:rsid w:val="00DF39E9"/>
    <w:rsid w:val="00DF3BAD"/>
    <w:rsid w:val="00DF3E90"/>
    <w:rsid w:val="00DF4603"/>
    <w:rsid w:val="00DF479D"/>
    <w:rsid w:val="00DF49DB"/>
    <w:rsid w:val="00DF56DF"/>
    <w:rsid w:val="00DF57BE"/>
    <w:rsid w:val="00DF59A0"/>
    <w:rsid w:val="00DF6665"/>
    <w:rsid w:val="00DF7825"/>
    <w:rsid w:val="00E008B9"/>
    <w:rsid w:val="00E013A1"/>
    <w:rsid w:val="00E019A4"/>
    <w:rsid w:val="00E01FD1"/>
    <w:rsid w:val="00E02113"/>
    <w:rsid w:val="00E026B7"/>
    <w:rsid w:val="00E03F09"/>
    <w:rsid w:val="00E04739"/>
    <w:rsid w:val="00E06500"/>
    <w:rsid w:val="00E07111"/>
    <w:rsid w:val="00E117CA"/>
    <w:rsid w:val="00E11EA2"/>
    <w:rsid w:val="00E12012"/>
    <w:rsid w:val="00E12AB6"/>
    <w:rsid w:val="00E12CA3"/>
    <w:rsid w:val="00E13706"/>
    <w:rsid w:val="00E13757"/>
    <w:rsid w:val="00E13A78"/>
    <w:rsid w:val="00E14677"/>
    <w:rsid w:val="00E14967"/>
    <w:rsid w:val="00E1500C"/>
    <w:rsid w:val="00E1662D"/>
    <w:rsid w:val="00E16860"/>
    <w:rsid w:val="00E178C8"/>
    <w:rsid w:val="00E17A64"/>
    <w:rsid w:val="00E20186"/>
    <w:rsid w:val="00E20B1C"/>
    <w:rsid w:val="00E21825"/>
    <w:rsid w:val="00E2208C"/>
    <w:rsid w:val="00E2268E"/>
    <w:rsid w:val="00E2283B"/>
    <w:rsid w:val="00E2296E"/>
    <w:rsid w:val="00E22A61"/>
    <w:rsid w:val="00E22F11"/>
    <w:rsid w:val="00E23A6F"/>
    <w:rsid w:val="00E25104"/>
    <w:rsid w:val="00E2576D"/>
    <w:rsid w:val="00E2778A"/>
    <w:rsid w:val="00E30DA9"/>
    <w:rsid w:val="00E31297"/>
    <w:rsid w:val="00E3171F"/>
    <w:rsid w:val="00E31BCD"/>
    <w:rsid w:val="00E323A4"/>
    <w:rsid w:val="00E335CF"/>
    <w:rsid w:val="00E3389F"/>
    <w:rsid w:val="00E34485"/>
    <w:rsid w:val="00E34B59"/>
    <w:rsid w:val="00E355E2"/>
    <w:rsid w:val="00E35813"/>
    <w:rsid w:val="00E366B7"/>
    <w:rsid w:val="00E36A50"/>
    <w:rsid w:val="00E36A5C"/>
    <w:rsid w:val="00E372A9"/>
    <w:rsid w:val="00E400B4"/>
    <w:rsid w:val="00E40E49"/>
    <w:rsid w:val="00E4199C"/>
    <w:rsid w:val="00E41B10"/>
    <w:rsid w:val="00E4223B"/>
    <w:rsid w:val="00E423A4"/>
    <w:rsid w:val="00E446B1"/>
    <w:rsid w:val="00E44AAC"/>
    <w:rsid w:val="00E452E3"/>
    <w:rsid w:val="00E45EBD"/>
    <w:rsid w:val="00E4636D"/>
    <w:rsid w:val="00E4682F"/>
    <w:rsid w:val="00E46D77"/>
    <w:rsid w:val="00E47A37"/>
    <w:rsid w:val="00E507F2"/>
    <w:rsid w:val="00E516E7"/>
    <w:rsid w:val="00E51EA8"/>
    <w:rsid w:val="00E52780"/>
    <w:rsid w:val="00E52EBB"/>
    <w:rsid w:val="00E539C6"/>
    <w:rsid w:val="00E54483"/>
    <w:rsid w:val="00E54501"/>
    <w:rsid w:val="00E54C69"/>
    <w:rsid w:val="00E54D92"/>
    <w:rsid w:val="00E55E3E"/>
    <w:rsid w:val="00E57060"/>
    <w:rsid w:val="00E61CD8"/>
    <w:rsid w:val="00E627B5"/>
    <w:rsid w:val="00E63045"/>
    <w:rsid w:val="00E638B8"/>
    <w:rsid w:val="00E63A84"/>
    <w:rsid w:val="00E63C5A"/>
    <w:rsid w:val="00E65380"/>
    <w:rsid w:val="00E65B28"/>
    <w:rsid w:val="00E661EB"/>
    <w:rsid w:val="00E6639C"/>
    <w:rsid w:val="00E66678"/>
    <w:rsid w:val="00E67326"/>
    <w:rsid w:val="00E67D4F"/>
    <w:rsid w:val="00E67DEC"/>
    <w:rsid w:val="00E70499"/>
    <w:rsid w:val="00E71035"/>
    <w:rsid w:val="00E71145"/>
    <w:rsid w:val="00E719E0"/>
    <w:rsid w:val="00E7241B"/>
    <w:rsid w:val="00E73DF9"/>
    <w:rsid w:val="00E74569"/>
    <w:rsid w:val="00E749F7"/>
    <w:rsid w:val="00E74C7F"/>
    <w:rsid w:val="00E74E2C"/>
    <w:rsid w:val="00E7582A"/>
    <w:rsid w:val="00E75A50"/>
    <w:rsid w:val="00E75EBF"/>
    <w:rsid w:val="00E76133"/>
    <w:rsid w:val="00E767F7"/>
    <w:rsid w:val="00E77D6A"/>
    <w:rsid w:val="00E80C3A"/>
    <w:rsid w:val="00E81ADD"/>
    <w:rsid w:val="00E826FA"/>
    <w:rsid w:val="00E8300D"/>
    <w:rsid w:val="00E836A1"/>
    <w:rsid w:val="00E83E5B"/>
    <w:rsid w:val="00E84251"/>
    <w:rsid w:val="00E8571E"/>
    <w:rsid w:val="00E85F0B"/>
    <w:rsid w:val="00E85F5F"/>
    <w:rsid w:val="00E87616"/>
    <w:rsid w:val="00E87748"/>
    <w:rsid w:val="00E9085C"/>
    <w:rsid w:val="00E90FA1"/>
    <w:rsid w:val="00E9167C"/>
    <w:rsid w:val="00E9235F"/>
    <w:rsid w:val="00E9419E"/>
    <w:rsid w:val="00E9502B"/>
    <w:rsid w:val="00E951F5"/>
    <w:rsid w:val="00E95303"/>
    <w:rsid w:val="00E95382"/>
    <w:rsid w:val="00E954C0"/>
    <w:rsid w:val="00E96FE4"/>
    <w:rsid w:val="00E97585"/>
    <w:rsid w:val="00E97592"/>
    <w:rsid w:val="00EA06B6"/>
    <w:rsid w:val="00EA2A73"/>
    <w:rsid w:val="00EA45F5"/>
    <w:rsid w:val="00EA5C16"/>
    <w:rsid w:val="00EA606D"/>
    <w:rsid w:val="00EA75B9"/>
    <w:rsid w:val="00EA765E"/>
    <w:rsid w:val="00EB11F4"/>
    <w:rsid w:val="00EB1398"/>
    <w:rsid w:val="00EB1456"/>
    <w:rsid w:val="00EB15CC"/>
    <w:rsid w:val="00EB1D20"/>
    <w:rsid w:val="00EB214C"/>
    <w:rsid w:val="00EB228B"/>
    <w:rsid w:val="00EB2C99"/>
    <w:rsid w:val="00EB2EE7"/>
    <w:rsid w:val="00EB31C8"/>
    <w:rsid w:val="00EB329E"/>
    <w:rsid w:val="00EB356D"/>
    <w:rsid w:val="00EB411E"/>
    <w:rsid w:val="00EB511A"/>
    <w:rsid w:val="00EB589F"/>
    <w:rsid w:val="00EB596E"/>
    <w:rsid w:val="00EB6CB0"/>
    <w:rsid w:val="00EB76C6"/>
    <w:rsid w:val="00EB771E"/>
    <w:rsid w:val="00EB79C3"/>
    <w:rsid w:val="00EC0586"/>
    <w:rsid w:val="00EC0795"/>
    <w:rsid w:val="00EC155A"/>
    <w:rsid w:val="00EC1699"/>
    <w:rsid w:val="00EC1CCB"/>
    <w:rsid w:val="00EC1DC1"/>
    <w:rsid w:val="00EC23F9"/>
    <w:rsid w:val="00EC31F1"/>
    <w:rsid w:val="00EC4A09"/>
    <w:rsid w:val="00EC64D3"/>
    <w:rsid w:val="00EC6FED"/>
    <w:rsid w:val="00EC7BC1"/>
    <w:rsid w:val="00ED2A64"/>
    <w:rsid w:val="00ED2F32"/>
    <w:rsid w:val="00ED335B"/>
    <w:rsid w:val="00ED4B17"/>
    <w:rsid w:val="00ED63D9"/>
    <w:rsid w:val="00ED6B57"/>
    <w:rsid w:val="00ED7210"/>
    <w:rsid w:val="00ED7608"/>
    <w:rsid w:val="00ED7DBF"/>
    <w:rsid w:val="00EE07A4"/>
    <w:rsid w:val="00EE083E"/>
    <w:rsid w:val="00EE0CA0"/>
    <w:rsid w:val="00EE29B5"/>
    <w:rsid w:val="00EE2C0A"/>
    <w:rsid w:val="00EE3B30"/>
    <w:rsid w:val="00EE3EC7"/>
    <w:rsid w:val="00EE479F"/>
    <w:rsid w:val="00EE5F64"/>
    <w:rsid w:val="00EE6159"/>
    <w:rsid w:val="00EE6D77"/>
    <w:rsid w:val="00EE7934"/>
    <w:rsid w:val="00EF000D"/>
    <w:rsid w:val="00EF021F"/>
    <w:rsid w:val="00EF0A03"/>
    <w:rsid w:val="00EF0F86"/>
    <w:rsid w:val="00EF10DF"/>
    <w:rsid w:val="00EF2019"/>
    <w:rsid w:val="00EF2285"/>
    <w:rsid w:val="00EF3361"/>
    <w:rsid w:val="00EF365B"/>
    <w:rsid w:val="00EF3CB5"/>
    <w:rsid w:val="00EF411A"/>
    <w:rsid w:val="00EF43E3"/>
    <w:rsid w:val="00EF4C30"/>
    <w:rsid w:val="00EF74A6"/>
    <w:rsid w:val="00F00133"/>
    <w:rsid w:val="00F01A81"/>
    <w:rsid w:val="00F02061"/>
    <w:rsid w:val="00F046E3"/>
    <w:rsid w:val="00F04984"/>
    <w:rsid w:val="00F05C83"/>
    <w:rsid w:val="00F06194"/>
    <w:rsid w:val="00F064F6"/>
    <w:rsid w:val="00F067DB"/>
    <w:rsid w:val="00F104CD"/>
    <w:rsid w:val="00F105C9"/>
    <w:rsid w:val="00F10F50"/>
    <w:rsid w:val="00F110D9"/>
    <w:rsid w:val="00F11531"/>
    <w:rsid w:val="00F1237C"/>
    <w:rsid w:val="00F12FA0"/>
    <w:rsid w:val="00F134CC"/>
    <w:rsid w:val="00F13AAF"/>
    <w:rsid w:val="00F13B03"/>
    <w:rsid w:val="00F13B83"/>
    <w:rsid w:val="00F14225"/>
    <w:rsid w:val="00F14464"/>
    <w:rsid w:val="00F15E0D"/>
    <w:rsid w:val="00F16C4C"/>
    <w:rsid w:val="00F21653"/>
    <w:rsid w:val="00F21E70"/>
    <w:rsid w:val="00F22253"/>
    <w:rsid w:val="00F22E49"/>
    <w:rsid w:val="00F23121"/>
    <w:rsid w:val="00F2431C"/>
    <w:rsid w:val="00F25051"/>
    <w:rsid w:val="00F25055"/>
    <w:rsid w:val="00F25EBB"/>
    <w:rsid w:val="00F2746B"/>
    <w:rsid w:val="00F307B6"/>
    <w:rsid w:val="00F31B69"/>
    <w:rsid w:val="00F337B0"/>
    <w:rsid w:val="00F337F1"/>
    <w:rsid w:val="00F343A9"/>
    <w:rsid w:val="00F34CED"/>
    <w:rsid w:val="00F357EC"/>
    <w:rsid w:val="00F359DD"/>
    <w:rsid w:val="00F35F9E"/>
    <w:rsid w:val="00F36B7C"/>
    <w:rsid w:val="00F36E92"/>
    <w:rsid w:val="00F3791C"/>
    <w:rsid w:val="00F40BC5"/>
    <w:rsid w:val="00F420E9"/>
    <w:rsid w:val="00F42A54"/>
    <w:rsid w:val="00F42BA0"/>
    <w:rsid w:val="00F43A83"/>
    <w:rsid w:val="00F4481A"/>
    <w:rsid w:val="00F45362"/>
    <w:rsid w:val="00F4687B"/>
    <w:rsid w:val="00F46A93"/>
    <w:rsid w:val="00F46B29"/>
    <w:rsid w:val="00F47386"/>
    <w:rsid w:val="00F5032F"/>
    <w:rsid w:val="00F519C0"/>
    <w:rsid w:val="00F51C43"/>
    <w:rsid w:val="00F51E13"/>
    <w:rsid w:val="00F53358"/>
    <w:rsid w:val="00F545A3"/>
    <w:rsid w:val="00F54907"/>
    <w:rsid w:val="00F55445"/>
    <w:rsid w:val="00F555CC"/>
    <w:rsid w:val="00F5614E"/>
    <w:rsid w:val="00F562EB"/>
    <w:rsid w:val="00F56EAC"/>
    <w:rsid w:val="00F57632"/>
    <w:rsid w:val="00F65BC4"/>
    <w:rsid w:val="00F65D2E"/>
    <w:rsid w:val="00F65F0A"/>
    <w:rsid w:val="00F663A2"/>
    <w:rsid w:val="00F665B8"/>
    <w:rsid w:val="00F66EAC"/>
    <w:rsid w:val="00F67811"/>
    <w:rsid w:val="00F67A29"/>
    <w:rsid w:val="00F7192A"/>
    <w:rsid w:val="00F73B0B"/>
    <w:rsid w:val="00F74341"/>
    <w:rsid w:val="00F74DE8"/>
    <w:rsid w:val="00F7556D"/>
    <w:rsid w:val="00F75D13"/>
    <w:rsid w:val="00F76F4D"/>
    <w:rsid w:val="00F7787F"/>
    <w:rsid w:val="00F80454"/>
    <w:rsid w:val="00F808C5"/>
    <w:rsid w:val="00F81E25"/>
    <w:rsid w:val="00F81F30"/>
    <w:rsid w:val="00F82210"/>
    <w:rsid w:val="00F82B5F"/>
    <w:rsid w:val="00F8393A"/>
    <w:rsid w:val="00F839FB"/>
    <w:rsid w:val="00F83A51"/>
    <w:rsid w:val="00F83CD6"/>
    <w:rsid w:val="00F83EE2"/>
    <w:rsid w:val="00F8476B"/>
    <w:rsid w:val="00F852F3"/>
    <w:rsid w:val="00F854A0"/>
    <w:rsid w:val="00F854B7"/>
    <w:rsid w:val="00F874A7"/>
    <w:rsid w:val="00F8755E"/>
    <w:rsid w:val="00F87581"/>
    <w:rsid w:val="00F87773"/>
    <w:rsid w:val="00F87A50"/>
    <w:rsid w:val="00F90F35"/>
    <w:rsid w:val="00F9175F"/>
    <w:rsid w:val="00F92CC1"/>
    <w:rsid w:val="00F933DD"/>
    <w:rsid w:val="00F935AF"/>
    <w:rsid w:val="00F96F42"/>
    <w:rsid w:val="00F97091"/>
    <w:rsid w:val="00F97A7B"/>
    <w:rsid w:val="00F97B92"/>
    <w:rsid w:val="00F97E87"/>
    <w:rsid w:val="00F97F0F"/>
    <w:rsid w:val="00FA2467"/>
    <w:rsid w:val="00FA24C2"/>
    <w:rsid w:val="00FA2658"/>
    <w:rsid w:val="00FA2CD5"/>
    <w:rsid w:val="00FA3594"/>
    <w:rsid w:val="00FA3C3F"/>
    <w:rsid w:val="00FA46A0"/>
    <w:rsid w:val="00FA4C87"/>
    <w:rsid w:val="00FA51FF"/>
    <w:rsid w:val="00FA5C3D"/>
    <w:rsid w:val="00FA603D"/>
    <w:rsid w:val="00FA7978"/>
    <w:rsid w:val="00FB1502"/>
    <w:rsid w:val="00FB206C"/>
    <w:rsid w:val="00FB21E9"/>
    <w:rsid w:val="00FB29B4"/>
    <w:rsid w:val="00FB497F"/>
    <w:rsid w:val="00FB5706"/>
    <w:rsid w:val="00FB6450"/>
    <w:rsid w:val="00FB6D5F"/>
    <w:rsid w:val="00FB7887"/>
    <w:rsid w:val="00FC02C7"/>
    <w:rsid w:val="00FC09DF"/>
    <w:rsid w:val="00FC12F9"/>
    <w:rsid w:val="00FC1E16"/>
    <w:rsid w:val="00FC23D0"/>
    <w:rsid w:val="00FC3584"/>
    <w:rsid w:val="00FC5901"/>
    <w:rsid w:val="00FC7916"/>
    <w:rsid w:val="00FC7D39"/>
    <w:rsid w:val="00FC7E7A"/>
    <w:rsid w:val="00FD0469"/>
    <w:rsid w:val="00FD2625"/>
    <w:rsid w:val="00FD3AD4"/>
    <w:rsid w:val="00FD470A"/>
    <w:rsid w:val="00FD4C46"/>
    <w:rsid w:val="00FD5889"/>
    <w:rsid w:val="00FD5A66"/>
    <w:rsid w:val="00FD5EA5"/>
    <w:rsid w:val="00FE0381"/>
    <w:rsid w:val="00FE08F2"/>
    <w:rsid w:val="00FE1CA5"/>
    <w:rsid w:val="00FE31A5"/>
    <w:rsid w:val="00FE31F2"/>
    <w:rsid w:val="00FE3219"/>
    <w:rsid w:val="00FE32AB"/>
    <w:rsid w:val="00FE3C58"/>
    <w:rsid w:val="00FE59E6"/>
    <w:rsid w:val="00FE5C5A"/>
    <w:rsid w:val="00FE60A0"/>
    <w:rsid w:val="00FF0F22"/>
    <w:rsid w:val="00FF1DA4"/>
    <w:rsid w:val="00FF37A1"/>
    <w:rsid w:val="00FF47AA"/>
    <w:rsid w:val="00FF4B8A"/>
    <w:rsid w:val="00FF5A32"/>
    <w:rsid w:val="00FF60E5"/>
    <w:rsid w:val="00FF65A3"/>
    <w:rsid w:val="00FF7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770653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F4A2E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rsid w:val="00B9582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95825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rsid w:val="0019154F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19154F"/>
    <w:rPr>
      <w:rFonts w:ascii="Arial" w:hAnsi="Arial"/>
    </w:rPr>
  </w:style>
  <w:style w:type="character" w:styleId="Odwoanieprzypisukocowego">
    <w:name w:val="endnote reference"/>
    <w:basedOn w:val="Domylnaczcionkaakapitu"/>
    <w:rsid w:val="0019154F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7B76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46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D7F520-14FF-43B4-BE67-785BE1199942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06880F5C-525A-4E29-A69B-FACCBB813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</Template>
  <TotalTime>1245</TotalTime>
  <Pages>1</Pages>
  <Words>106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Monika Stenka</cp:lastModifiedBy>
  <cp:revision>418</cp:revision>
  <cp:lastPrinted>2025-10-31T08:55:00Z</cp:lastPrinted>
  <dcterms:created xsi:type="dcterms:W3CDTF">2026-02-19T06:52:00Z</dcterms:created>
  <dcterms:modified xsi:type="dcterms:W3CDTF">2026-06-25T09:08:00Z</dcterms:modified>
</cp:coreProperties>
</file>