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3505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9B6DC75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67342D99" w14:textId="77777777" w:rsidR="003A4A71" w:rsidRDefault="003A4A71" w:rsidP="003A4A71">
      <w:pPr>
        <w:jc w:val="center"/>
        <w:rPr>
          <w:b/>
        </w:rPr>
      </w:pPr>
    </w:p>
    <w:p w14:paraId="57C63028" w14:textId="505B6E41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BENEFICJENT:</w:t>
      </w:r>
      <w:r w:rsidR="0033287D">
        <w:rPr>
          <w:b/>
          <w:sz w:val="20"/>
        </w:rPr>
        <w:t xml:space="preserve"> Gmina Studzienice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693245BF" w14:textId="66F45BF9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="0033287D" w:rsidRPr="0033287D">
        <w:t xml:space="preserve"> </w:t>
      </w:r>
      <w:r w:rsidR="0033287D" w:rsidRPr="0033287D">
        <w:rPr>
          <w:b/>
          <w:sz w:val="20"/>
        </w:rPr>
        <w:t>FEPM.05.05-IZ.00-0007/24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48AA9AB6" w14:textId="4238FA7B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33287D" w:rsidRPr="0033287D">
        <w:t xml:space="preserve"> </w:t>
      </w:r>
      <w:r w:rsidR="0033287D" w:rsidRPr="0033287D">
        <w:rPr>
          <w:b/>
          <w:sz w:val="20"/>
        </w:rPr>
        <w:t>W trosce o zdrowie pracowników Urzędu Gminy Studzienice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53FE084A" w14:textId="1482C7E0"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 HARMONOGRAMU:</w:t>
      </w:r>
      <w:r w:rsidR="0033287D">
        <w:rPr>
          <w:b/>
          <w:sz w:val="20"/>
        </w:rPr>
        <w:t xml:space="preserve"> </w:t>
      </w:r>
      <w:r w:rsidR="00AC1D63">
        <w:rPr>
          <w:b/>
          <w:sz w:val="20"/>
        </w:rPr>
        <w:t>02.06</w:t>
      </w:r>
      <w:r w:rsidR="0033287D">
        <w:rPr>
          <w:b/>
          <w:sz w:val="20"/>
        </w:rPr>
        <w:t>.202</w:t>
      </w:r>
      <w:r w:rsidR="00797678">
        <w:rPr>
          <w:b/>
          <w:sz w:val="20"/>
        </w:rPr>
        <w:t>6</w:t>
      </w:r>
      <w:r w:rsidR="0033287D">
        <w:rPr>
          <w:b/>
          <w:sz w:val="20"/>
        </w:rPr>
        <w:t xml:space="preserve"> r. 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64"/>
        <w:gridCol w:w="5227"/>
        <w:gridCol w:w="1558"/>
        <w:gridCol w:w="1415"/>
        <w:gridCol w:w="1727"/>
        <w:gridCol w:w="1683"/>
        <w:gridCol w:w="1317"/>
        <w:gridCol w:w="1819"/>
      </w:tblGrid>
      <w:tr w:rsidR="003A4A71" w:rsidRPr="00AF3DB6" w14:paraId="01911DB1" w14:textId="77777777" w:rsidTr="00FC765A">
        <w:trPr>
          <w:trHeight w:val="572"/>
        </w:trPr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5390E65C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5227" w:type="dxa"/>
            <w:shd w:val="clear" w:color="auto" w:fill="F2F2F2" w:themeFill="background1" w:themeFillShade="F2"/>
            <w:vAlign w:val="center"/>
          </w:tcPr>
          <w:p w14:paraId="78E22B57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17A5933B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460E0431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22C3A9C3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47546F23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14:paraId="0D386EA1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48F8D2F5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14:paraId="0CC1CAE3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3287D" w:rsidRPr="00AF3DB6" w14:paraId="64CEDEE7" w14:textId="77777777" w:rsidTr="00FC765A">
        <w:tc>
          <w:tcPr>
            <w:tcW w:w="564" w:type="dxa"/>
          </w:tcPr>
          <w:p w14:paraId="372CBDC2" w14:textId="3D43F321" w:rsidR="0033287D" w:rsidRPr="00AF3DB6" w:rsidRDefault="0033287D" w:rsidP="0033287D">
            <w:r>
              <w:t>1.</w:t>
            </w:r>
          </w:p>
        </w:tc>
        <w:tc>
          <w:tcPr>
            <w:tcW w:w="5227" w:type="dxa"/>
          </w:tcPr>
          <w:p w14:paraId="5E793D97" w14:textId="4BE43C37" w:rsidR="00DD23A6" w:rsidRPr="00DD23A6" w:rsidRDefault="00DD23A6" w:rsidP="00DD23A6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DD23A6">
              <w:rPr>
                <w:sz w:val="18"/>
                <w:szCs w:val="18"/>
              </w:rPr>
              <w:t>arsztaty psychospoł</w:t>
            </w:r>
            <w:r>
              <w:rPr>
                <w:sz w:val="18"/>
                <w:szCs w:val="18"/>
              </w:rPr>
              <w:t>eczne</w:t>
            </w:r>
            <w:r w:rsidRPr="00DD23A6">
              <w:rPr>
                <w:sz w:val="18"/>
                <w:szCs w:val="18"/>
              </w:rPr>
              <w:t xml:space="preserve"> dot.</w:t>
            </w:r>
            <w:r>
              <w:rPr>
                <w:sz w:val="18"/>
                <w:szCs w:val="18"/>
              </w:rPr>
              <w:t xml:space="preserve"> </w:t>
            </w:r>
            <w:r w:rsidRPr="00DD23A6">
              <w:rPr>
                <w:sz w:val="18"/>
                <w:szCs w:val="18"/>
              </w:rPr>
              <w:t>umiej</w:t>
            </w:r>
            <w:r>
              <w:rPr>
                <w:sz w:val="18"/>
                <w:szCs w:val="18"/>
              </w:rPr>
              <w:t>ętności</w:t>
            </w:r>
            <w:r w:rsidRPr="00DD23A6">
              <w:rPr>
                <w:sz w:val="18"/>
                <w:szCs w:val="18"/>
              </w:rPr>
              <w:t xml:space="preserve"> radzenia sobie ze stresem,</w:t>
            </w:r>
            <w:r>
              <w:rPr>
                <w:sz w:val="18"/>
                <w:szCs w:val="18"/>
              </w:rPr>
              <w:t xml:space="preserve"> </w:t>
            </w:r>
            <w:r w:rsidRPr="00DD23A6">
              <w:rPr>
                <w:sz w:val="18"/>
                <w:szCs w:val="18"/>
              </w:rPr>
              <w:t>obciążeniem obow</w:t>
            </w:r>
            <w:r>
              <w:rPr>
                <w:sz w:val="18"/>
                <w:szCs w:val="18"/>
              </w:rPr>
              <w:t xml:space="preserve">iązkami, </w:t>
            </w:r>
            <w:r w:rsidRPr="00DD23A6">
              <w:rPr>
                <w:sz w:val="18"/>
                <w:szCs w:val="18"/>
              </w:rPr>
              <w:t>pracy pod presją</w:t>
            </w:r>
          </w:p>
          <w:p w14:paraId="4A7886A1" w14:textId="06403D96" w:rsidR="0033287D" w:rsidRPr="00DD23A6" w:rsidRDefault="00DD23A6" w:rsidP="00DD23A6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DD23A6">
              <w:rPr>
                <w:sz w:val="18"/>
                <w:szCs w:val="18"/>
              </w:rPr>
              <w:t>czasu,</w:t>
            </w:r>
            <w:r>
              <w:rPr>
                <w:sz w:val="18"/>
                <w:szCs w:val="18"/>
              </w:rPr>
              <w:t xml:space="preserve"> </w:t>
            </w:r>
            <w:r w:rsidRPr="00DD23A6">
              <w:rPr>
                <w:sz w:val="18"/>
                <w:szCs w:val="18"/>
              </w:rPr>
              <w:t>z trudnym klientem,</w:t>
            </w:r>
            <w:r>
              <w:rPr>
                <w:sz w:val="18"/>
                <w:szCs w:val="18"/>
              </w:rPr>
              <w:t xml:space="preserve"> </w:t>
            </w:r>
            <w:r w:rsidRPr="00DD23A6">
              <w:rPr>
                <w:sz w:val="18"/>
                <w:szCs w:val="18"/>
              </w:rPr>
              <w:t>przeciwdziałanie wypaleniu zaw</w:t>
            </w:r>
            <w:r>
              <w:rPr>
                <w:sz w:val="18"/>
                <w:szCs w:val="18"/>
              </w:rPr>
              <w:t>odowemu</w:t>
            </w:r>
            <w:r w:rsidRPr="00DD23A6">
              <w:rPr>
                <w:sz w:val="18"/>
                <w:szCs w:val="18"/>
              </w:rPr>
              <w:t xml:space="preserve"> i monotonności pracy</w:t>
            </w:r>
          </w:p>
        </w:tc>
        <w:tc>
          <w:tcPr>
            <w:tcW w:w="1558" w:type="dxa"/>
          </w:tcPr>
          <w:p w14:paraId="746BC349" w14:textId="2C678AF9" w:rsidR="00DD23A6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15.04.2026 r.</w:t>
            </w:r>
          </w:p>
          <w:p w14:paraId="7616A1E2" w14:textId="3BB2E6D7" w:rsidR="00DD23A6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17.04.2026 r.</w:t>
            </w:r>
          </w:p>
          <w:p w14:paraId="6F13688B" w14:textId="6869D7D2" w:rsidR="00DD23A6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22.04.2026 r.</w:t>
            </w:r>
          </w:p>
          <w:p w14:paraId="0CD1BAEA" w14:textId="30734B89" w:rsidR="0033287D" w:rsidRPr="00071B56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24.04.2026 r.</w:t>
            </w:r>
          </w:p>
        </w:tc>
        <w:tc>
          <w:tcPr>
            <w:tcW w:w="1415" w:type="dxa"/>
          </w:tcPr>
          <w:p w14:paraId="4446AA75" w14:textId="77777777" w:rsidR="0033287D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8.00-11.15</w:t>
            </w:r>
          </w:p>
          <w:p w14:paraId="64FC501D" w14:textId="103F2088" w:rsidR="00DD23A6" w:rsidRPr="00071B56" w:rsidRDefault="00DD23A6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11.30-14.45</w:t>
            </w:r>
          </w:p>
        </w:tc>
        <w:tc>
          <w:tcPr>
            <w:tcW w:w="1727" w:type="dxa"/>
          </w:tcPr>
          <w:p w14:paraId="5FCAC76B" w14:textId="2FAEF015" w:rsidR="0033287D" w:rsidRPr="00DD23A6" w:rsidRDefault="00DD23A6" w:rsidP="0033287D">
            <w:pPr>
              <w:jc w:val="center"/>
              <w:rPr>
                <w:sz w:val="18"/>
                <w:szCs w:val="18"/>
              </w:rPr>
            </w:pPr>
            <w:r w:rsidRPr="00DD23A6">
              <w:rPr>
                <w:sz w:val="18"/>
                <w:szCs w:val="18"/>
              </w:rPr>
              <w:t>Urząd Gminy w Studzienicach</w:t>
            </w:r>
            <w:r>
              <w:rPr>
                <w:sz w:val="18"/>
                <w:szCs w:val="18"/>
              </w:rPr>
              <w:t>,</w:t>
            </w:r>
          </w:p>
          <w:p w14:paraId="6C65E3CA" w14:textId="653D3520" w:rsidR="00DD23A6" w:rsidRPr="00DD23A6" w:rsidRDefault="00DD23A6" w:rsidP="0033287D">
            <w:pPr>
              <w:jc w:val="center"/>
              <w:rPr>
                <w:sz w:val="18"/>
                <w:szCs w:val="18"/>
              </w:rPr>
            </w:pPr>
            <w:r w:rsidRPr="00DD23A6">
              <w:rPr>
                <w:sz w:val="18"/>
                <w:szCs w:val="18"/>
              </w:rPr>
              <w:t>Ul. Kaszubska 9</w:t>
            </w:r>
            <w:r>
              <w:rPr>
                <w:sz w:val="18"/>
                <w:szCs w:val="18"/>
              </w:rPr>
              <w:t>,</w:t>
            </w:r>
          </w:p>
          <w:p w14:paraId="3E9A4FB6" w14:textId="4AE72910" w:rsidR="00DD23A6" w:rsidRPr="00071B56" w:rsidRDefault="00DD23A6" w:rsidP="0033287D">
            <w:pPr>
              <w:jc w:val="center"/>
              <w:rPr>
                <w:sz w:val="20"/>
                <w:szCs w:val="20"/>
              </w:rPr>
            </w:pPr>
            <w:r w:rsidRPr="00DD23A6">
              <w:rPr>
                <w:sz w:val="18"/>
                <w:szCs w:val="18"/>
              </w:rPr>
              <w:t>77-143 Studzienice</w:t>
            </w:r>
          </w:p>
        </w:tc>
        <w:tc>
          <w:tcPr>
            <w:tcW w:w="1683" w:type="dxa"/>
          </w:tcPr>
          <w:p w14:paraId="40F0D787" w14:textId="05516AA2" w:rsidR="0033287D" w:rsidRPr="00DD23A6" w:rsidRDefault="00DD23A6" w:rsidP="0033287D">
            <w:pPr>
              <w:jc w:val="center"/>
              <w:rPr>
                <w:sz w:val="20"/>
                <w:szCs w:val="20"/>
              </w:rPr>
            </w:pPr>
            <w:r w:rsidRPr="00DD23A6">
              <w:rPr>
                <w:sz w:val="20"/>
                <w:szCs w:val="20"/>
              </w:rPr>
              <w:t>Pracownia Projektów Edukacyjnych Aneta Matyjaszek</w:t>
            </w:r>
          </w:p>
        </w:tc>
        <w:tc>
          <w:tcPr>
            <w:tcW w:w="1317" w:type="dxa"/>
          </w:tcPr>
          <w:p w14:paraId="72892AC9" w14:textId="0B02411E" w:rsidR="0033287D" w:rsidRPr="00DD23A6" w:rsidRDefault="00DD23A6" w:rsidP="0033287D">
            <w:pPr>
              <w:jc w:val="center"/>
              <w:rPr>
                <w:sz w:val="18"/>
                <w:szCs w:val="18"/>
              </w:rPr>
            </w:pPr>
            <w:r w:rsidRPr="00DD23A6">
              <w:rPr>
                <w:sz w:val="18"/>
                <w:szCs w:val="18"/>
              </w:rPr>
              <w:t>21</w:t>
            </w:r>
          </w:p>
        </w:tc>
        <w:tc>
          <w:tcPr>
            <w:tcW w:w="1819" w:type="dxa"/>
          </w:tcPr>
          <w:p w14:paraId="133B4B92" w14:textId="15AE5965" w:rsidR="00071B56" w:rsidRPr="00DD23A6" w:rsidRDefault="00DD23A6" w:rsidP="00071B56">
            <w:pPr>
              <w:rPr>
                <w:sz w:val="18"/>
                <w:szCs w:val="18"/>
              </w:rPr>
            </w:pPr>
            <w:r w:rsidRPr="00DD23A6">
              <w:rPr>
                <w:sz w:val="18"/>
                <w:szCs w:val="18"/>
              </w:rPr>
              <w:t xml:space="preserve">Każdego dnia w warsztatach wezmą udział 2 grupy, każda śr. </w:t>
            </w:r>
            <w:r w:rsidR="00C84F29">
              <w:rPr>
                <w:sz w:val="18"/>
                <w:szCs w:val="18"/>
              </w:rPr>
              <w:t>5-6</w:t>
            </w:r>
            <w:r w:rsidRPr="00DD23A6">
              <w:rPr>
                <w:sz w:val="18"/>
                <w:szCs w:val="18"/>
              </w:rPr>
              <w:t xml:space="preserve"> os.; ł</w:t>
            </w:r>
            <w:r>
              <w:rPr>
                <w:sz w:val="18"/>
                <w:szCs w:val="18"/>
              </w:rPr>
              <w:t>ą</w:t>
            </w:r>
            <w:r w:rsidRPr="00DD23A6">
              <w:rPr>
                <w:sz w:val="18"/>
                <w:szCs w:val="18"/>
              </w:rPr>
              <w:t>cznie 21 os. podzielonych na 4 grupy</w:t>
            </w:r>
            <w:r>
              <w:rPr>
                <w:sz w:val="18"/>
                <w:szCs w:val="18"/>
              </w:rPr>
              <w:t>;</w:t>
            </w:r>
            <w:r w:rsidRPr="00DD23A6">
              <w:rPr>
                <w:sz w:val="18"/>
                <w:szCs w:val="18"/>
              </w:rPr>
              <w:t xml:space="preserve"> dla każdej z grup we wskazanych dniach 2 bloki warsztatów, każdy 4h dydaktyczne; we wskazanych godzinach warsztatów uwzględniono 15 min</w:t>
            </w:r>
            <w:r>
              <w:rPr>
                <w:sz w:val="18"/>
                <w:szCs w:val="18"/>
              </w:rPr>
              <w:t>ut</w:t>
            </w:r>
            <w:r w:rsidRPr="00DD23A6">
              <w:rPr>
                <w:sz w:val="18"/>
                <w:szCs w:val="18"/>
              </w:rPr>
              <w:t xml:space="preserve"> przerwy</w:t>
            </w:r>
          </w:p>
        </w:tc>
      </w:tr>
      <w:tr w:rsidR="00C9468D" w:rsidRPr="00AF3DB6" w14:paraId="521BBC7B" w14:textId="77777777" w:rsidTr="00FC765A">
        <w:tc>
          <w:tcPr>
            <w:tcW w:w="564" w:type="dxa"/>
          </w:tcPr>
          <w:p w14:paraId="1AF3FEC6" w14:textId="5252ECBC" w:rsidR="00C9468D" w:rsidRDefault="00C9468D" w:rsidP="0033287D">
            <w:r>
              <w:t>2.</w:t>
            </w:r>
          </w:p>
        </w:tc>
        <w:tc>
          <w:tcPr>
            <w:tcW w:w="5227" w:type="dxa"/>
          </w:tcPr>
          <w:p w14:paraId="1D81B85D" w14:textId="08CE46F5" w:rsidR="00C9468D" w:rsidRDefault="00C9468D" w:rsidP="00DD23A6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Konsultacje ortopedyczne przeprowadzane przez lekarza ortopedę</w:t>
            </w:r>
          </w:p>
        </w:tc>
        <w:tc>
          <w:tcPr>
            <w:tcW w:w="1558" w:type="dxa"/>
          </w:tcPr>
          <w:p w14:paraId="088B476B" w14:textId="77777777" w:rsidR="00C9468D" w:rsidRDefault="00C9468D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09.04.2026 r. </w:t>
            </w:r>
          </w:p>
          <w:p w14:paraId="148A97BD" w14:textId="4E96FC79" w:rsidR="00C9468D" w:rsidRDefault="00C9468D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10.04.2026 r. </w:t>
            </w:r>
          </w:p>
        </w:tc>
        <w:tc>
          <w:tcPr>
            <w:tcW w:w="1415" w:type="dxa"/>
          </w:tcPr>
          <w:p w14:paraId="23EBD9DF" w14:textId="3960176F" w:rsidR="00C9468D" w:rsidRDefault="00C9468D" w:rsidP="003328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13:00-19:00</w:t>
            </w:r>
          </w:p>
        </w:tc>
        <w:tc>
          <w:tcPr>
            <w:tcW w:w="1727" w:type="dxa"/>
          </w:tcPr>
          <w:p w14:paraId="20264667" w14:textId="3AF0BEE5" w:rsidR="00C9468D" w:rsidRPr="00C9468D" w:rsidRDefault="00C9468D" w:rsidP="00C9468D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Prywatne gabinety specjalistyczne FORMED</w:t>
            </w:r>
          </w:p>
          <w:p w14:paraId="7767A532" w14:textId="05231721" w:rsidR="00C9468D" w:rsidRPr="00C9468D" w:rsidRDefault="00C9468D" w:rsidP="00C9468D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lastRenderedPageBreak/>
              <w:t>ul. Skarszewska 22</w:t>
            </w:r>
            <w:r>
              <w:rPr>
                <w:sz w:val="18"/>
                <w:szCs w:val="18"/>
              </w:rPr>
              <w:t>,</w:t>
            </w:r>
          </w:p>
          <w:p w14:paraId="2A11F9EF" w14:textId="3ED868DB" w:rsidR="00C9468D" w:rsidRPr="00DD23A6" w:rsidRDefault="00C9468D" w:rsidP="00C9468D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83-400</w:t>
            </w:r>
            <w:r>
              <w:rPr>
                <w:sz w:val="18"/>
                <w:szCs w:val="18"/>
              </w:rPr>
              <w:t xml:space="preserve"> </w:t>
            </w:r>
            <w:r w:rsidRPr="00C9468D">
              <w:rPr>
                <w:sz w:val="18"/>
                <w:szCs w:val="18"/>
              </w:rPr>
              <w:t>Kościerzyna</w:t>
            </w:r>
          </w:p>
        </w:tc>
        <w:tc>
          <w:tcPr>
            <w:tcW w:w="1683" w:type="dxa"/>
          </w:tcPr>
          <w:p w14:paraId="0C81755B" w14:textId="77777777" w:rsidR="00C9468D" w:rsidRPr="00C9468D" w:rsidRDefault="00C9468D" w:rsidP="00C9468D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lastRenderedPageBreak/>
              <w:t>lek. med.</w:t>
            </w:r>
          </w:p>
          <w:p w14:paraId="5D7FCED7" w14:textId="77777777" w:rsidR="00C9468D" w:rsidRPr="00C9468D" w:rsidRDefault="00C9468D" w:rsidP="00C9468D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Jakub Grocholski</w:t>
            </w:r>
          </w:p>
          <w:p w14:paraId="0EAE08F7" w14:textId="0B2F0372" w:rsidR="00C9468D" w:rsidRPr="00DD23A6" w:rsidRDefault="00C9468D" w:rsidP="00C9468D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lastRenderedPageBreak/>
              <w:t>Specjalista ortopeda</w:t>
            </w:r>
          </w:p>
        </w:tc>
        <w:tc>
          <w:tcPr>
            <w:tcW w:w="1317" w:type="dxa"/>
          </w:tcPr>
          <w:p w14:paraId="459A959E" w14:textId="0F254162" w:rsidR="00C9468D" w:rsidRPr="00DD23A6" w:rsidRDefault="00C9468D" w:rsidP="003328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84145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os. (wizyty </w:t>
            </w:r>
            <w:r w:rsidR="00BF4719">
              <w:rPr>
                <w:sz w:val="18"/>
                <w:szCs w:val="18"/>
              </w:rPr>
              <w:t>indywidualne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19" w:type="dxa"/>
          </w:tcPr>
          <w:p w14:paraId="566A967A" w14:textId="63D6772A" w:rsidR="00C9468D" w:rsidRPr="00DD23A6" w:rsidRDefault="00C9468D" w:rsidP="00071B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dn. 09.04.2026 r. badania będą realizowane w godz. od 13:00 do </w:t>
            </w:r>
            <w:r>
              <w:rPr>
                <w:sz w:val="18"/>
                <w:szCs w:val="18"/>
              </w:rPr>
              <w:lastRenderedPageBreak/>
              <w:t xml:space="preserve">19:00, a w dn. 10.04.2026 r.  godz. od 13:00 do 18:30. Badania będą realizowane w formie indywidualnej po </w:t>
            </w:r>
            <w:r w:rsidR="00841457">
              <w:rPr>
                <w:sz w:val="18"/>
                <w:szCs w:val="18"/>
              </w:rPr>
              <w:t xml:space="preserve">ok. </w:t>
            </w:r>
            <w:r>
              <w:rPr>
                <w:sz w:val="18"/>
                <w:szCs w:val="18"/>
              </w:rPr>
              <w:t xml:space="preserve">30 minut na osobę rozpoczynając każdego dnia od godz. 13:00 (co </w:t>
            </w:r>
            <w:r w:rsidR="00841457">
              <w:rPr>
                <w:sz w:val="18"/>
                <w:szCs w:val="18"/>
              </w:rPr>
              <w:t xml:space="preserve">ok. </w:t>
            </w:r>
            <w:r>
              <w:rPr>
                <w:sz w:val="18"/>
                <w:szCs w:val="18"/>
              </w:rPr>
              <w:t>30 minut kolejna osoba), łącznie 2</w:t>
            </w:r>
            <w:r w:rsidR="00841457">
              <w:rPr>
                <w:sz w:val="18"/>
                <w:szCs w:val="18"/>
              </w:rPr>
              <w:t xml:space="preserve">2 </w:t>
            </w:r>
            <w:r>
              <w:rPr>
                <w:sz w:val="18"/>
                <w:szCs w:val="18"/>
              </w:rPr>
              <w:t>osoby.</w:t>
            </w:r>
          </w:p>
        </w:tc>
      </w:tr>
      <w:tr w:rsidR="00FC765A" w:rsidRPr="00AF3DB6" w14:paraId="2AEA7EB9" w14:textId="77777777" w:rsidTr="00FC765A">
        <w:tc>
          <w:tcPr>
            <w:tcW w:w="564" w:type="dxa"/>
          </w:tcPr>
          <w:p w14:paraId="1EDBABEA" w14:textId="2413C1ED" w:rsidR="00FC765A" w:rsidRDefault="00FC765A" w:rsidP="00FC765A">
            <w:r>
              <w:lastRenderedPageBreak/>
              <w:t xml:space="preserve">3. </w:t>
            </w:r>
          </w:p>
        </w:tc>
        <w:tc>
          <w:tcPr>
            <w:tcW w:w="5227" w:type="dxa"/>
          </w:tcPr>
          <w:p w14:paraId="5674C05E" w14:textId="2CDCD7E5" w:rsidR="00FC765A" w:rsidRPr="00FC765A" w:rsidRDefault="00FC765A" w:rsidP="00FC765A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FC765A">
              <w:rPr>
                <w:sz w:val="18"/>
                <w:szCs w:val="18"/>
              </w:rPr>
              <w:t>ons</w:t>
            </w:r>
            <w:r>
              <w:rPr>
                <w:sz w:val="18"/>
                <w:szCs w:val="18"/>
              </w:rPr>
              <w:t xml:space="preserve">ultacje indywidualne </w:t>
            </w:r>
            <w:r w:rsidRPr="00FC765A">
              <w:rPr>
                <w:sz w:val="18"/>
                <w:szCs w:val="18"/>
              </w:rPr>
              <w:t>u chirurga naczyn</w:t>
            </w:r>
            <w:r>
              <w:rPr>
                <w:sz w:val="18"/>
                <w:szCs w:val="18"/>
              </w:rPr>
              <w:t>iowego w</w:t>
            </w:r>
            <w:r w:rsidRPr="00FC765A">
              <w:rPr>
                <w:sz w:val="18"/>
                <w:szCs w:val="18"/>
              </w:rPr>
              <w:t>raz z</w:t>
            </w:r>
          </w:p>
          <w:p w14:paraId="6C5EE3A2" w14:textId="2F532450" w:rsidR="00FC765A" w:rsidRPr="00C9468D" w:rsidRDefault="00FC765A" w:rsidP="00FC765A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FC765A">
              <w:rPr>
                <w:sz w:val="18"/>
                <w:szCs w:val="18"/>
              </w:rPr>
              <w:t>badaniem Dopplera/USG żył lub tętnic kończyn dolnych wg wskazań lekarza</w:t>
            </w:r>
          </w:p>
        </w:tc>
        <w:tc>
          <w:tcPr>
            <w:tcW w:w="1558" w:type="dxa"/>
          </w:tcPr>
          <w:p w14:paraId="43994728" w14:textId="4E700700" w:rsidR="00FC765A" w:rsidRDefault="00FC765A" w:rsidP="00FC7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11.05.2026 r. </w:t>
            </w:r>
          </w:p>
          <w:p w14:paraId="0F4F9D77" w14:textId="571F058C" w:rsidR="00FC765A" w:rsidRDefault="00FC765A" w:rsidP="00FC76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7C588903" w14:textId="6A84540D" w:rsidR="00FC765A" w:rsidRDefault="00FC765A" w:rsidP="00FC7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15:00-18:40</w:t>
            </w:r>
          </w:p>
        </w:tc>
        <w:tc>
          <w:tcPr>
            <w:tcW w:w="1727" w:type="dxa"/>
          </w:tcPr>
          <w:p w14:paraId="5E26678C" w14:textId="77777777" w:rsidR="00FC765A" w:rsidRPr="00C9468D" w:rsidRDefault="00FC765A" w:rsidP="00FC765A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Prywatne gabinety specjalistyczne FORMED</w:t>
            </w:r>
          </w:p>
          <w:p w14:paraId="025F5B93" w14:textId="77777777" w:rsidR="00FC765A" w:rsidRPr="00C9468D" w:rsidRDefault="00FC765A" w:rsidP="00FC765A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ul. Skarszewska 22</w:t>
            </w:r>
            <w:r>
              <w:rPr>
                <w:sz w:val="18"/>
                <w:szCs w:val="18"/>
              </w:rPr>
              <w:t>,</w:t>
            </w:r>
          </w:p>
          <w:p w14:paraId="6B8D2D6D" w14:textId="1F48D798" w:rsidR="00FC765A" w:rsidRPr="00C9468D" w:rsidRDefault="00FC765A" w:rsidP="00FC765A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83-400</w:t>
            </w:r>
            <w:r>
              <w:rPr>
                <w:sz w:val="18"/>
                <w:szCs w:val="18"/>
              </w:rPr>
              <w:t xml:space="preserve"> </w:t>
            </w:r>
            <w:r w:rsidRPr="00C9468D">
              <w:rPr>
                <w:sz w:val="18"/>
                <w:szCs w:val="18"/>
              </w:rPr>
              <w:t>Kościerzyna</w:t>
            </w:r>
          </w:p>
        </w:tc>
        <w:tc>
          <w:tcPr>
            <w:tcW w:w="1683" w:type="dxa"/>
          </w:tcPr>
          <w:p w14:paraId="01912B4D" w14:textId="32C98256" w:rsidR="00FC765A" w:rsidRPr="00FC765A" w:rsidRDefault="00FC765A" w:rsidP="00FC7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FC765A">
              <w:rPr>
                <w:sz w:val="20"/>
                <w:szCs w:val="20"/>
              </w:rPr>
              <w:t>r. n. med.</w:t>
            </w:r>
          </w:p>
          <w:p w14:paraId="3936E3F1" w14:textId="0B46C675" w:rsidR="00FC765A" w:rsidRPr="00FC765A" w:rsidRDefault="00FC765A" w:rsidP="00FC765A">
            <w:pPr>
              <w:jc w:val="center"/>
              <w:rPr>
                <w:sz w:val="20"/>
                <w:szCs w:val="20"/>
              </w:rPr>
            </w:pPr>
            <w:r w:rsidRPr="00FC765A">
              <w:rPr>
                <w:sz w:val="20"/>
                <w:szCs w:val="20"/>
              </w:rPr>
              <w:t>Radosław Piotrowicz</w:t>
            </w:r>
            <w:r>
              <w:rPr>
                <w:sz w:val="20"/>
                <w:szCs w:val="20"/>
              </w:rPr>
              <w:t xml:space="preserve">; </w:t>
            </w:r>
          </w:p>
          <w:p w14:paraId="221499D2" w14:textId="467E760E" w:rsidR="00FC765A" w:rsidRPr="00C9468D" w:rsidRDefault="00FC765A" w:rsidP="00FC76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FC765A">
              <w:rPr>
                <w:sz w:val="20"/>
                <w:szCs w:val="20"/>
              </w:rPr>
              <w:t>pecjalista chirurgii ogólnej i chirurgii naczyń</w:t>
            </w:r>
          </w:p>
        </w:tc>
        <w:tc>
          <w:tcPr>
            <w:tcW w:w="1317" w:type="dxa"/>
          </w:tcPr>
          <w:p w14:paraId="0B5DE46F" w14:textId="737EBE15" w:rsidR="00FC765A" w:rsidRDefault="00FC765A" w:rsidP="00FC76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s. (wizyty indywidualne)</w:t>
            </w:r>
          </w:p>
        </w:tc>
        <w:tc>
          <w:tcPr>
            <w:tcW w:w="1819" w:type="dxa"/>
          </w:tcPr>
          <w:p w14:paraId="2C113351" w14:textId="2F36DB24" w:rsidR="00FC765A" w:rsidRDefault="00FC765A" w:rsidP="00FC76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Badania będą realizowane w formie indywidualnej po 20 minut na osobę rozpoczynając od godz. 15:00 (co 20 minut kolejna osoba), łącznie 11 osób.</w:t>
            </w:r>
          </w:p>
        </w:tc>
      </w:tr>
      <w:tr w:rsidR="00841457" w:rsidRPr="00AF3DB6" w14:paraId="380B69D1" w14:textId="77777777" w:rsidTr="00FC765A">
        <w:tc>
          <w:tcPr>
            <w:tcW w:w="564" w:type="dxa"/>
          </w:tcPr>
          <w:p w14:paraId="7B7186AA" w14:textId="336AF67D" w:rsidR="00841457" w:rsidRDefault="00841457" w:rsidP="00841457">
            <w:r>
              <w:t xml:space="preserve">4. </w:t>
            </w:r>
          </w:p>
        </w:tc>
        <w:tc>
          <w:tcPr>
            <w:tcW w:w="5227" w:type="dxa"/>
          </w:tcPr>
          <w:p w14:paraId="4D481F1E" w14:textId="68E65822" w:rsidR="00841457" w:rsidRDefault="00841457" w:rsidP="00841457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Konsultacje ortopedyczne przeprowadzane przez lekarza ortopedę</w:t>
            </w:r>
          </w:p>
        </w:tc>
        <w:tc>
          <w:tcPr>
            <w:tcW w:w="1558" w:type="dxa"/>
          </w:tcPr>
          <w:p w14:paraId="67CFEE76" w14:textId="667A6AE7" w:rsidR="00841457" w:rsidRDefault="00841457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07.05.2026 r. </w:t>
            </w:r>
          </w:p>
          <w:p w14:paraId="62DEA95F" w14:textId="35A66F62" w:rsidR="00841457" w:rsidRDefault="00841457" w:rsidP="00841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13149BCC" w14:textId="08EE9590" w:rsidR="00841457" w:rsidRDefault="00841457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15:30 -16:00</w:t>
            </w:r>
          </w:p>
        </w:tc>
        <w:tc>
          <w:tcPr>
            <w:tcW w:w="1727" w:type="dxa"/>
          </w:tcPr>
          <w:p w14:paraId="5A93F21D" w14:textId="77777777" w:rsidR="00841457" w:rsidRPr="00C9468D" w:rsidRDefault="00841457" w:rsidP="00841457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Prywatne gabinety specjalistyczne FORMED</w:t>
            </w:r>
          </w:p>
          <w:p w14:paraId="78BC2BBB" w14:textId="77777777" w:rsidR="00841457" w:rsidRPr="00C9468D" w:rsidRDefault="00841457" w:rsidP="00841457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ul. Skarszewska 22</w:t>
            </w:r>
            <w:r>
              <w:rPr>
                <w:sz w:val="18"/>
                <w:szCs w:val="18"/>
              </w:rPr>
              <w:t>,</w:t>
            </w:r>
          </w:p>
          <w:p w14:paraId="18A9A55F" w14:textId="65E6A608" w:rsidR="00841457" w:rsidRPr="00C9468D" w:rsidRDefault="00841457" w:rsidP="00841457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83-400</w:t>
            </w:r>
            <w:r>
              <w:rPr>
                <w:sz w:val="18"/>
                <w:szCs w:val="18"/>
              </w:rPr>
              <w:t xml:space="preserve"> </w:t>
            </w:r>
            <w:r w:rsidRPr="00C9468D">
              <w:rPr>
                <w:sz w:val="18"/>
                <w:szCs w:val="18"/>
              </w:rPr>
              <w:t>Kościerzyna</w:t>
            </w:r>
          </w:p>
        </w:tc>
        <w:tc>
          <w:tcPr>
            <w:tcW w:w="1683" w:type="dxa"/>
          </w:tcPr>
          <w:p w14:paraId="5C7C7FE9" w14:textId="77777777" w:rsidR="00841457" w:rsidRPr="00C9468D" w:rsidRDefault="00841457" w:rsidP="00841457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lek. med.</w:t>
            </w:r>
          </w:p>
          <w:p w14:paraId="2F43E2EA" w14:textId="77777777" w:rsidR="00841457" w:rsidRPr="00C9468D" w:rsidRDefault="00841457" w:rsidP="00841457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Jakub Grocholski</w:t>
            </w:r>
          </w:p>
          <w:p w14:paraId="3F39F332" w14:textId="5A64F99B" w:rsidR="00841457" w:rsidRDefault="00841457" w:rsidP="00841457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Specjalista ortopeda</w:t>
            </w:r>
          </w:p>
        </w:tc>
        <w:tc>
          <w:tcPr>
            <w:tcW w:w="1317" w:type="dxa"/>
          </w:tcPr>
          <w:p w14:paraId="2D339C28" w14:textId="2C70C5FC" w:rsidR="00841457" w:rsidRDefault="00841457" w:rsidP="008414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os. (wizyta indywidualna)</w:t>
            </w:r>
          </w:p>
        </w:tc>
        <w:tc>
          <w:tcPr>
            <w:tcW w:w="1819" w:type="dxa"/>
          </w:tcPr>
          <w:p w14:paraId="2FFA7FF3" w14:textId="7C812E5F" w:rsidR="00841457" w:rsidRDefault="00841457" w:rsidP="008414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Konsultacja </w:t>
            </w:r>
            <w:r w:rsidRPr="00841457">
              <w:rPr>
                <w:sz w:val="18"/>
                <w:szCs w:val="18"/>
              </w:rPr>
              <w:t>będ</w:t>
            </w:r>
            <w:r>
              <w:rPr>
                <w:sz w:val="18"/>
                <w:szCs w:val="18"/>
              </w:rPr>
              <w:t xml:space="preserve">zie </w:t>
            </w:r>
            <w:r w:rsidRPr="00841457">
              <w:rPr>
                <w:sz w:val="18"/>
                <w:szCs w:val="18"/>
              </w:rPr>
              <w:t>realizowan</w:t>
            </w:r>
            <w:r>
              <w:rPr>
                <w:sz w:val="18"/>
                <w:szCs w:val="18"/>
              </w:rPr>
              <w:t xml:space="preserve">a </w:t>
            </w:r>
            <w:r w:rsidRPr="00841457">
              <w:rPr>
                <w:sz w:val="18"/>
                <w:szCs w:val="18"/>
              </w:rPr>
              <w:t>w formie indywidualnej po ok. 30 minut na osobę</w:t>
            </w:r>
            <w:r>
              <w:rPr>
                <w:sz w:val="18"/>
                <w:szCs w:val="18"/>
              </w:rPr>
              <w:t>.</w:t>
            </w:r>
          </w:p>
        </w:tc>
      </w:tr>
      <w:tr w:rsidR="003D00CB" w:rsidRPr="00AF3DB6" w14:paraId="23C19B1E" w14:textId="77777777" w:rsidTr="00FC765A">
        <w:tc>
          <w:tcPr>
            <w:tcW w:w="564" w:type="dxa"/>
          </w:tcPr>
          <w:p w14:paraId="1B69F70C" w14:textId="6E19B020" w:rsidR="003D00CB" w:rsidRDefault="003D00CB" w:rsidP="00841457">
            <w:r>
              <w:t xml:space="preserve">5. </w:t>
            </w:r>
          </w:p>
        </w:tc>
        <w:tc>
          <w:tcPr>
            <w:tcW w:w="5227" w:type="dxa"/>
          </w:tcPr>
          <w:p w14:paraId="4B375044" w14:textId="23B19742" w:rsidR="003D00CB" w:rsidRPr="00C9468D" w:rsidRDefault="003D00CB" w:rsidP="00841457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Badanie MRI kręgosłupa </w:t>
            </w:r>
          </w:p>
        </w:tc>
        <w:tc>
          <w:tcPr>
            <w:tcW w:w="1558" w:type="dxa"/>
          </w:tcPr>
          <w:p w14:paraId="47635DAB" w14:textId="77777777" w:rsidR="003D00CB" w:rsidRDefault="003D00CB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04.05.2026 r.</w:t>
            </w:r>
          </w:p>
          <w:p w14:paraId="47449DFA" w14:textId="5F69238A" w:rsidR="00C51D6E" w:rsidRDefault="00C51D6E" w:rsidP="00841457">
            <w:pPr>
              <w:jc w:val="center"/>
              <w:rPr>
                <w:sz w:val="20"/>
                <w:szCs w:val="20"/>
              </w:rPr>
            </w:pPr>
            <w:r w:rsidRPr="00C51D6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C51D6E">
              <w:rPr>
                <w:sz w:val="20"/>
                <w:szCs w:val="20"/>
              </w:rPr>
              <w:t>.05.2026 r.</w:t>
            </w:r>
          </w:p>
          <w:p w14:paraId="12114F1A" w14:textId="1768B5A3" w:rsidR="00C51D6E" w:rsidRDefault="00C51D6E" w:rsidP="00841457">
            <w:pPr>
              <w:jc w:val="center"/>
              <w:rPr>
                <w:sz w:val="20"/>
                <w:szCs w:val="20"/>
              </w:rPr>
            </w:pPr>
            <w:r w:rsidRPr="00C51D6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C51D6E">
              <w:rPr>
                <w:sz w:val="20"/>
                <w:szCs w:val="20"/>
              </w:rPr>
              <w:t>.05.2026 r.</w:t>
            </w:r>
          </w:p>
          <w:p w14:paraId="240F106E" w14:textId="5297262C" w:rsidR="00C51D6E" w:rsidRDefault="00C51D6E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2655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.05.2026 r.</w:t>
            </w:r>
          </w:p>
        </w:tc>
        <w:tc>
          <w:tcPr>
            <w:tcW w:w="1415" w:type="dxa"/>
          </w:tcPr>
          <w:p w14:paraId="5623702B" w14:textId="77777777" w:rsidR="003D00CB" w:rsidRDefault="003D00CB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  <w:p w14:paraId="56A26998" w14:textId="77777777" w:rsidR="00C51D6E" w:rsidRDefault="00C51D6E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  <w:p w14:paraId="3960FFEB" w14:textId="1D537D26" w:rsidR="00C51D6E" w:rsidRDefault="00C51D6E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11:00-12:30</w:t>
            </w:r>
          </w:p>
          <w:p w14:paraId="70F609A0" w14:textId="594699FC" w:rsidR="00C51D6E" w:rsidRDefault="00C51D6E" w:rsidP="008414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</w:tc>
        <w:tc>
          <w:tcPr>
            <w:tcW w:w="1727" w:type="dxa"/>
          </w:tcPr>
          <w:p w14:paraId="29DC2BC6" w14:textId="18BADA14" w:rsidR="003D00CB" w:rsidRPr="00C9468D" w:rsidRDefault="003D00CB" w:rsidP="003D00CB">
            <w:pPr>
              <w:rPr>
                <w:sz w:val="18"/>
                <w:szCs w:val="18"/>
              </w:rPr>
            </w:pPr>
            <w:r w:rsidRPr="003D00CB">
              <w:rPr>
                <w:sz w:val="18"/>
                <w:szCs w:val="18"/>
              </w:rPr>
              <w:t xml:space="preserve">ul. </w:t>
            </w:r>
            <w:proofErr w:type="spellStart"/>
            <w:r w:rsidRPr="003D00CB">
              <w:rPr>
                <w:sz w:val="18"/>
                <w:szCs w:val="18"/>
              </w:rPr>
              <w:t>M.Skłodowskiej</w:t>
            </w:r>
            <w:proofErr w:type="spellEnd"/>
            <w:r w:rsidRPr="003D00CB">
              <w:rPr>
                <w:sz w:val="18"/>
                <w:szCs w:val="18"/>
              </w:rPr>
              <w:t xml:space="preserve"> - Curie 7, 83-400 Kościerzyna </w:t>
            </w:r>
          </w:p>
        </w:tc>
        <w:tc>
          <w:tcPr>
            <w:tcW w:w="1683" w:type="dxa"/>
          </w:tcPr>
          <w:p w14:paraId="7E880D16" w14:textId="534CE0D8" w:rsidR="003D00CB" w:rsidRPr="00C9468D" w:rsidRDefault="003D00CB" w:rsidP="00841457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18"/>
                <w:szCs w:val="18"/>
              </w:rPr>
              <w:t>NZOZ Przychodnia w Kościerzynie</w:t>
            </w:r>
            <w:r>
              <w:rPr>
                <w:sz w:val="18"/>
                <w:szCs w:val="18"/>
              </w:rPr>
              <w:t>,</w:t>
            </w:r>
            <w:r w:rsidRPr="003D00CB">
              <w:rPr>
                <w:sz w:val="18"/>
                <w:szCs w:val="18"/>
              </w:rPr>
              <w:t xml:space="preserve"> Pracowni</w:t>
            </w:r>
            <w:r>
              <w:rPr>
                <w:sz w:val="18"/>
                <w:szCs w:val="18"/>
              </w:rPr>
              <w:t>a</w:t>
            </w:r>
            <w:r w:rsidRPr="003D00CB">
              <w:rPr>
                <w:sz w:val="18"/>
                <w:szCs w:val="18"/>
              </w:rPr>
              <w:t xml:space="preserve"> </w:t>
            </w:r>
            <w:r w:rsidRPr="003D00CB">
              <w:rPr>
                <w:sz w:val="18"/>
                <w:szCs w:val="18"/>
              </w:rPr>
              <w:lastRenderedPageBreak/>
              <w:t xml:space="preserve">Diagnostyki Obrazowej </w:t>
            </w:r>
          </w:p>
        </w:tc>
        <w:tc>
          <w:tcPr>
            <w:tcW w:w="1317" w:type="dxa"/>
          </w:tcPr>
          <w:p w14:paraId="446B141B" w14:textId="639CC084" w:rsidR="003D00CB" w:rsidRDefault="00C51D6E" w:rsidP="008414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="003D00CB">
              <w:rPr>
                <w:sz w:val="18"/>
                <w:szCs w:val="18"/>
              </w:rPr>
              <w:t xml:space="preserve"> os. (badania indywidualne)</w:t>
            </w:r>
          </w:p>
        </w:tc>
        <w:tc>
          <w:tcPr>
            <w:tcW w:w="1819" w:type="dxa"/>
          </w:tcPr>
          <w:p w14:paraId="5AEF2740" w14:textId="1A720DF6" w:rsidR="003D00CB" w:rsidRDefault="003D00CB" w:rsidP="008414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 wskazane dni łącznie </w:t>
            </w:r>
            <w:r w:rsidR="00C51D6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os. skorzysta z MRI kręgosłupa – </w:t>
            </w:r>
            <w:r w:rsidR="009675DF">
              <w:rPr>
                <w:sz w:val="18"/>
                <w:szCs w:val="18"/>
              </w:rPr>
              <w:t xml:space="preserve"> w dn. 04</w:t>
            </w:r>
            <w:r w:rsidR="00FA63A5">
              <w:rPr>
                <w:sz w:val="18"/>
                <w:szCs w:val="18"/>
              </w:rPr>
              <w:t xml:space="preserve">-06.05.2026 r. i </w:t>
            </w:r>
            <w:r w:rsidR="00FA63A5">
              <w:rPr>
                <w:sz w:val="18"/>
                <w:szCs w:val="18"/>
              </w:rPr>
              <w:lastRenderedPageBreak/>
              <w:t xml:space="preserve">08.05. 2026 </w:t>
            </w:r>
            <w:r w:rsidR="009675DF">
              <w:rPr>
                <w:sz w:val="18"/>
                <w:szCs w:val="18"/>
              </w:rPr>
              <w:t>r.</w:t>
            </w:r>
            <w:r>
              <w:rPr>
                <w:sz w:val="18"/>
                <w:szCs w:val="18"/>
              </w:rPr>
              <w:t xml:space="preserve"> jedna osoba rozpocznie badanie o godz. 11:00, druga o godz. 11:30</w:t>
            </w:r>
            <w:r w:rsidR="009675DF">
              <w:rPr>
                <w:sz w:val="18"/>
                <w:szCs w:val="18"/>
              </w:rPr>
              <w:t>. i dodatkowo 06.05.2026 r. jeszcze jedna osoba rozpocznie badanie o godz. 12:00.</w:t>
            </w:r>
          </w:p>
        </w:tc>
      </w:tr>
      <w:tr w:rsidR="003D00CB" w:rsidRPr="00AF3DB6" w14:paraId="7B09027E" w14:textId="77777777" w:rsidTr="00FC765A">
        <w:tc>
          <w:tcPr>
            <w:tcW w:w="564" w:type="dxa"/>
          </w:tcPr>
          <w:p w14:paraId="382612CB" w14:textId="2BA565FB" w:rsidR="003D00CB" w:rsidRDefault="003D00CB" w:rsidP="003D00CB">
            <w:r>
              <w:lastRenderedPageBreak/>
              <w:t>6.</w:t>
            </w:r>
          </w:p>
        </w:tc>
        <w:tc>
          <w:tcPr>
            <w:tcW w:w="5227" w:type="dxa"/>
          </w:tcPr>
          <w:p w14:paraId="27ABC16D" w14:textId="00D341D3" w:rsidR="003D00CB" w:rsidRDefault="003D00CB" w:rsidP="003D00CB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Badanie RTG kręgosłupa </w:t>
            </w:r>
          </w:p>
        </w:tc>
        <w:tc>
          <w:tcPr>
            <w:tcW w:w="1558" w:type="dxa"/>
          </w:tcPr>
          <w:p w14:paraId="4DD2AA10" w14:textId="77777777" w:rsidR="003D00CB" w:rsidRDefault="003D00CB" w:rsidP="003D0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04.05.2026 r.</w:t>
            </w:r>
          </w:p>
          <w:p w14:paraId="65472411" w14:textId="7BB9EF26" w:rsidR="003D00CB" w:rsidRDefault="003D00CB" w:rsidP="003D00CB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3D00CB">
              <w:rPr>
                <w:sz w:val="20"/>
                <w:szCs w:val="20"/>
              </w:rPr>
              <w:t>.05.2026 r.</w:t>
            </w:r>
          </w:p>
          <w:p w14:paraId="723FC277" w14:textId="6F3297D2" w:rsidR="003D00CB" w:rsidRDefault="003D00CB" w:rsidP="003D00CB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3D00CB">
              <w:rPr>
                <w:sz w:val="20"/>
                <w:szCs w:val="20"/>
              </w:rPr>
              <w:t>.05.2026 r.</w:t>
            </w:r>
          </w:p>
          <w:p w14:paraId="400424F4" w14:textId="77777777" w:rsidR="003D00CB" w:rsidRDefault="003D00CB" w:rsidP="003D00CB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3D00CB">
              <w:rPr>
                <w:sz w:val="20"/>
                <w:szCs w:val="20"/>
              </w:rPr>
              <w:t>.05.2026 r.</w:t>
            </w:r>
          </w:p>
          <w:p w14:paraId="0328379C" w14:textId="794704B2" w:rsidR="009E7DCD" w:rsidRDefault="009E7DCD" w:rsidP="003D0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14.05.2026 r.</w:t>
            </w:r>
          </w:p>
        </w:tc>
        <w:tc>
          <w:tcPr>
            <w:tcW w:w="1415" w:type="dxa"/>
          </w:tcPr>
          <w:p w14:paraId="42E0ED26" w14:textId="60714703" w:rsidR="003D00CB" w:rsidRDefault="003D00CB" w:rsidP="003D0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8:00-8:</w:t>
            </w:r>
            <w:r w:rsidR="009E7DC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  <w:p w14:paraId="33D609DC" w14:textId="4DDAA0D8" w:rsidR="003D00CB" w:rsidRDefault="003D00CB" w:rsidP="003D0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11:30-12:</w:t>
            </w:r>
            <w:r w:rsidR="00C51D6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</w:p>
          <w:p w14:paraId="657FEB48" w14:textId="7011E330" w:rsidR="003D00CB" w:rsidRDefault="003D00CB" w:rsidP="003D00CB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20"/>
                <w:szCs w:val="20"/>
              </w:rPr>
              <w:t>8:00-</w:t>
            </w:r>
            <w:r>
              <w:rPr>
                <w:sz w:val="20"/>
                <w:szCs w:val="20"/>
              </w:rPr>
              <w:t>8</w:t>
            </w:r>
            <w:r w:rsidRPr="003D00C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Pr="003D00CB">
              <w:rPr>
                <w:sz w:val="20"/>
                <w:szCs w:val="20"/>
              </w:rPr>
              <w:t>0</w:t>
            </w:r>
          </w:p>
          <w:p w14:paraId="77722635" w14:textId="1BA2706B" w:rsidR="003D00CB" w:rsidRDefault="003D00CB" w:rsidP="003D00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8:00-8:</w:t>
            </w:r>
            <w:r w:rsidR="00CF4E7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  <w:p w14:paraId="4D774EB9" w14:textId="19B4CDF4" w:rsidR="009E7DCD" w:rsidRDefault="009E7DCD" w:rsidP="009E7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8:00-8:10</w:t>
            </w:r>
          </w:p>
          <w:p w14:paraId="38EA1A50" w14:textId="5CA3DCD1" w:rsidR="003D00CB" w:rsidRDefault="003D00CB" w:rsidP="003D00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08004337" w14:textId="7CBC58CA" w:rsidR="003D00CB" w:rsidRPr="00C9468D" w:rsidRDefault="003D00CB" w:rsidP="003D00CB">
            <w:pPr>
              <w:jc w:val="center"/>
              <w:rPr>
                <w:sz w:val="18"/>
                <w:szCs w:val="18"/>
              </w:rPr>
            </w:pPr>
            <w:r w:rsidRPr="003D00CB">
              <w:rPr>
                <w:sz w:val="18"/>
                <w:szCs w:val="18"/>
              </w:rPr>
              <w:t>ul. M.</w:t>
            </w:r>
            <w:r w:rsidR="00C51D6E">
              <w:rPr>
                <w:sz w:val="18"/>
                <w:szCs w:val="18"/>
              </w:rPr>
              <w:t xml:space="preserve"> </w:t>
            </w:r>
            <w:r w:rsidRPr="003D00CB">
              <w:rPr>
                <w:sz w:val="18"/>
                <w:szCs w:val="18"/>
              </w:rPr>
              <w:t xml:space="preserve">Skłodowskiej - Curie 7, 83-400 Kościerzyna </w:t>
            </w:r>
          </w:p>
        </w:tc>
        <w:tc>
          <w:tcPr>
            <w:tcW w:w="1683" w:type="dxa"/>
          </w:tcPr>
          <w:p w14:paraId="0D1F386D" w14:textId="38FCFE83" w:rsidR="003D00CB" w:rsidRPr="00C9468D" w:rsidRDefault="003D00CB" w:rsidP="003D00CB">
            <w:pPr>
              <w:jc w:val="center"/>
              <w:rPr>
                <w:sz w:val="20"/>
                <w:szCs w:val="20"/>
              </w:rPr>
            </w:pPr>
            <w:r w:rsidRPr="003D00CB">
              <w:rPr>
                <w:sz w:val="18"/>
                <w:szCs w:val="18"/>
              </w:rPr>
              <w:t>NZOZ Przychodnia w Kościerzynie</w:t>
            </w:r>
            <w:r>
              <w:rPr>
                <w:sz w:val="18"/>
                <w:szCs w:val="18"/>
              </w:rPr>
              <w:t>,</w:t>
            </w:r>
            <w:r w:rsidRPr="003D00CB">
              <w:rPr>
                <w:sz w:val="18"/>
                <w:szCs w:val="18"/>
              </w:rPr>
              <w:t xml:space="preserve"> Pracowni</w:t>
            </w:r>
            <w:r>
              <w:rPr>
                <w:sz w:val="18"/>
                <w:szCs w:val="18"/>
              </w:rPr>
              <w:t>a</w:t>
            </w:r>
            <w:r w:rsidRPr="003D00CB">
              <w:rPr>
                <w:sz w:val="18"/>
                <w:szCs w:val="18"/>
              </w:rPr>
              <w:t xml:space="preserve"> Diagnostyki Obrazowej </w:t>
            </w:r>
          </w:p>
        </w:tc>
        <w:tc>
          <w:tcPr>
            <w:tcW w:w="1317" w:type="dxa"/>
          </w:tcPr>
          <w:p w14:paraId="01C45DDB" w14:textId="1B94B535" w:rsidR="003D00CB" w:rsidRDefault="003D00CB" w:rsidP="003D00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51D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os. (badania indywidualne)</w:t>
            </w:r>
          </w:p>
        </w:tc>
        <w:tc>
          <w:tcPr>
            <w:tcW w:w="1819" w:type="dxa"/>
          </w:tcPr>
          <w:p w14:paraId="65514D22" w14:textId="6C79C878" w:rsidR="003D00CB" w:rsidRDefault="003D00CB" w:rsidP="003D00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wskazane dni łącznie 1</w:t>
            </w:r>
            <w:r w:rsidR="00C51D6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os. skorzysta z RTG kręgosłupa – </w:t>
            </w:r>
            <w:r w:rsidR="009E7DCD">
              <w:rPr>
                <w:sz w:val="18"/>
                <w:szCs w:val="18"/>
              </w:rPr>
              <w:t xml:space="preserve">w dni 04-07.05 </w:t>
            </w:r>
            <w:r>
              <w:rPr>
                <w:sz w:val="18"/>
                <w:szCs w:val="18"/>
              </w:rPr>
              <w:t>każdego dnia 3-4 os.</w:t>
            </w:r>
            <w:r w:rsidR="00157F22">
              <w:rPr>
                <w:sz w:val="18"/>
                <w:szCs w:val="18"/>
              </w:rPr>
              <w:t xml:space="preserve"> oraz 14.05 jedna osoba</w:t>
            </w:r>
            <w:r>
              <w:rPr>
                <w:sz w:val="18"/>
                <w:szCs w:val="18"/>
              </w:rPr>
              <w:t>; każdego dnia badania rozpoczną się o wskazanej godzinie, a czas ich zakończenia został podany szacunkowo ze względu na ich charakter</w:t>
            </w:r>
            <w:r w:rsidR="00CF4E7C">
              <w:rPr>
                <w:sz w:val="18"/>
                <w:szCs w:val="18"/>
              </w:rPr>
              <w:t xml:space="preserve"> -</w:t>
            </w:r>
            <w:r>
              <w:rPr>
                <w:sz w:val="18"/>
                <w:szCs w:val="18"/>
              </w:rPr>
              <w:t xml:space="preserve"> ciężko jednoznacznie </w:t>
            </w:r>
            <w:r w:rsidR="00CF4E7C">
              <w:rPr>
                <w:sz w:val="18"/>
                <w:szCs w:val="18"/>
              </w:rPr>
              <w:t>oszacować</w:t>
            </w:r>
            <w:r>
              <w:rPr>
                <w:sz w:val="18"/>
                <w:szCs w:val="18"/>
              </w:rPr>
              <w:t xml:space="preserve"> czas jednego badania</w:t>
            </w:r>
            <w:r w:rsidR="00CF4E7C">
              <w:rPr>
                <w:sz w:val="18"/>
                <w:szCs w:val="18"/>
              </w:rPr>
              <w:t xml:space="preserve"> (przyjęto śr. 10 min./os.);</w:t>
            </w:r>
          </w:p>
        </w:tc>
      </w:tr>
      <w:tr w:rsidR="00AB7C5F" w:rsidRPr="00AF3DB6" w14:paraId="41D7D318" w14:textId="77777777" w:rsidTr="00FC765A">
        <w:tc>
          <w:tcPr>
            <w:tcW w:w="564" w:type="dxa"/>
          </w:tcPr>
          <w:p w14:paraId="649400DC" w14:textId="0B52C871" w:rsidR="00AB7C5F" w:rsidRDefault="00AB7C5F" w:rsidP="00AB7C5F">
            <w:r>
              <w:t>7.</w:t>
            </w:r>
          </w:p>
        </w:tc>
        <w:tc>
          <w:tcPr>
            <w:tcW w:w="5227" w:type="dxa"/>
          </w:tcPr>
          <w:p w14:paraId="1CF1D403" w14:textId="6867EE6F" w:rsidR="00AB7C5F" w:rsidRDefault="00AB7C5F" w:rsidP="00AB7C5F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Konsultacje ortopedyczne przeprowadzane przez lekarza ortopedę</w:t>
            </w:r>
          </w:p>
        </w:tc>
        <w:tc>
          <w:tcPr>
            <w:tcW w:w="1558" w:type="dxa"/>
          </w:tcPr>
          <w:p w14:paraId="763300C5" w14:textId="5563312D" w:rsidR="00AB7C5F" w:rsidRDefault="00AB7C5F" w:rsidP="00AB7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21.05.2026 r. </w:t>
            </w:r>
          </w:p>
          <w:p w14:paraId="045F33A3" w14:textId="5962682F" w:rsidR="00AB7C5F" w:rsidRDefault="00AB7C5F" w:rsidP="00AB7C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534C9EB3" w14:textId="51CD39A1" w:rsidR="00AB7C5F" w:rsidRDefault="00AB7C5F" w:rsidP="00AB7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</w:t>
            </w:r>
            <w:r w:rsidR="00CB6FF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:</w:t>
            </w:r>
            <w:r w:rsidR="00CB6FF1">
              <w:rPr>
                <w:sz w:val="20"/>
                <w:szCs w:val="20"/>
              </w:rPr>
              <w:t>45</w:t>
            </w:r>
          </w:p>
        </w:tc>
        <w:tc>
          <w:tcPr>
            <w:tcW w:w="1727" w:type="dxa"/>
          </w:tcPr>
          <w:p w14:paraId="061EBDD6" w14:textId="77777777" w:rsidR="00AB7C5F" w:rsidRPr="00C9468D" w:rsidRDefault="00AB7C5F" w:rsidP="00AB7C5F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Prywatne gabinety specjalistyczne FORMED</w:t>
            </w:r>
          </w:p>
          <w:p w14:paraId="64655FD4" w14:textId="77777777" w:rsidR="00AB7C5F" w:rsidRPr="00C9468D" w:rsidRDefault="00AB7C5F" w:rsidP="00AB7C5F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ul. Skarszewska 22</w:t>
            </w:r>
            <w:r>
              <w:rPr>
                <w:sz w:val="18"/>
                <w:szCs w:val="18"/>
              </w:rPr>
              <w:t>,</w:t>
            </w:r>
          </w:p>
          <w:p w14:paraId="3D71127E" w14:textId="201A44D9" w:rsidR="00AB7C5F" w:rsidRPr="003D00CB" w:rsidRDefault="00AB7C5F" w:rsidP="00AB7C5F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lastRenderedPageBreak/>
              <w:t>83-400</w:t>
            </w:r>
            <w:r>
              <w:rPr>
                <w:sz w:val="18"/>
                <w:szCs w:val="18"/>
              </w:rPr>
              <w:t xml:space="preserve"> </w:t>
            </w:r>
            <w:r w:rsidRPr="00C9468D">
              <w:rPr>
                <w:sz w:val="18"/>
                <w:szCs w:val="18"/>
              </w:rPr>
              <w:t>Kościerzyna</w:t>
            </w:r>
          </w:p>
        </w:tc>
        <w:tc>
          <w:tcPr>
            <w:tcW w:w="1683" w:type="dxa"/>
          </w:tcPr>
          <w:p w14:paraId="2AD003D6" w14:textId="77777777" w:rsidR="00AB7C5F" w:rsidRPr="00C9468D" w:rsidRDefault="00AB7C5F" w:rsidP="00AB7C5F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lastRenderedPageBreak/>
              <w:t>lek. med.</w:t>
            </w:r>
          </w:p>
          <w:p w14:paraId="092FFBC4" w14:textId="77777777" w:rsidR="00AB7C5F" w:rsidRPr="00C9468D" w:rsidRDefault="00AB7C5F" w:rsidP="00AB7C5F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Jakub Grocholski</w:t>
            </w:r>
          </w:p>
          <w:p w14:paraId="35DF40F8" w14:textId="10DA4B93" w:rsidR="00AB7C5F" w:rsidRPr="003D00CB" w:rsidRDefault="00AB7C5F" w:rsidP="00AB7C5F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20"/>
                <w:szCs w:val="20"/>
              </w:rPr>
              <w:t>Specjalista ortopeda</w:t>
            </w:r>
          </w:p>
        </w:tc>
        <w:tc>
          <w:tcPr>
            <w:tcW w:w="1317" w:type="dxa"/>
          </w:tcPr>
          <w:p w14:paraId="50CC31B9" w14:textId="31692E26" w:rsidR="00AB7C5F" w:rsidRDefault="00CB6FF1" w:rsidP="00AB7C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AB7C5F">
              <w:rPr>
                <w:sz w:val="18"/>
                <w:szCs w:val="18"/>
              </w:rPr>
              <w:t xml:space="preserve"> os. (wizyty indywidualne)</w:t>
            </w:r>
          </w:p>
        </w:tc>
        <w:tc>
          <w:tcPr>
            <w:tcW w:w="1819" w:type="dxa"/>
          </w:tcPr>
          <w:p w14:paraId="449C78EC" w14:textId="12148FC5" w:rsidR="00AB7C5F" w:rsidRDefault="00AB7C5F" w:rsidP="00AB7C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dn. 21.05.2026 r. badania będą realizowane w godz. od 14:00 do 1</w:t>
            </w:r>
            <w:r w:rsidR="00CB6FF1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:</w:t>
            </w:r>
            <w:r w:rsidR="00CB6FF1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 xml:space="preserve">. Badania </w:t>
            </w:r>
            <w:r>
              <w:rPr>
                <w:sz w:val="18"/>
                <w:szCs w:val="18"/>
              </w:rPr>
              <w:lastRenderedPageBreak/>
              <w:t xml:space="preserve">będą realizowane w formie indywidualnej po ok. 15 minut na osobę rozpoczynając od godz. 14:00 (co ok. 15 minut kolejna osoba), łącznie </w:t>
            </w:r>
            <w:r w:rsidR="00CB6FF1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 xml:space="preserve"> osób.</w:t>
            </w:r>
          </w:p>
        </w:tc>
      </w:tr>
      <w:tr w:rsidR="00AC1D63" w:rsidRPr="00AF3DB6" w14:paraId="1159AF2A" w14:textId="77777777" w:rsidTr="00FC765A">
        <w:tc>
          <w:tcPr>
            <w:tcW w:w="564" w:type="dxa"/>
          </w:tcPr>
          <w:p w14:paraId="314DC9D2" w14:textId="22FCA636" w:rsidR="00AC1D63" w:rsidRDefault="00AC1D63" w:rsidP="00AC1D63">
            <w:r>
              <w:lastRenderedPageBreak/>
              <w:t>8.</w:t>
            </w:r>
          </w:p>
        </w:tc>
        <w:tc>
          <w:tcPr>
            <w:tcW w:w="5227" w:type="dxa"/>
          </w:tcPr>
          <w:p w14:paraId="1044527C" w14:textId="3249A1ED" w:rsidR="00AC1D63" w:rsidRPr="00C9468D" w:rsidRDefault="00AC1D63" w:rsidP="00AC1D63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Konsultacje ortopedyczne przeprowadzane przez lekarza ortopedę</w:t>
            </w:r>
          </w:p>
        </w:tc>
        <w:tc>
          <w:tcPr>
            <w:tcW w:w="1558" w:type="dxa"/>
          </w:tcPr>
          <w:p w14:paraId="4DD5D0D2" w14:textId="2A38F041" w:rsidR="00AC1D63" w:rsidRDefault="00AC1D63" w:rsidP="00AC1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</w:t>
            </w:r>
            <w:r>
              <w:rPr>
                <w:sz w:val="20"/>
                <w:szCs w:val="20"/>
              </w:rPr>
              <w:t xml:space="preserve">.2026 r. </w:t>
            </w:r>
          </w:p>
          <w:p w14:paraId="281D26AE" w14:textId="77777777" w:rsidR="00AC1D63" w:rsidRDefault="00AC1D63" w:rsidP="00AC1D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0161AD91" w14:textId="65FCB6EC" w:rsidR="00AC1D63" w:rsidRDefault="00AC1D63" w:rsidP="00AC1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:00-18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1727" w:type="dxa"/>
          </w:tcPr>
          <w:p w14:paraId="374ECC13" w14:textId="77777777" w:rsidR="00AC1D63" w:rsidRPr="00C9468D" w:rsidRDefault="00AC1D63" w:rsidP="00AC1D63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Prywatne gabinety specjalistyczne FORMED</w:t>
            </w:r>
          </w:p>
          <w:p w14:paraId="64F7B6EA" w14:textId="77777777" w:rsidR="00AC1D63" w:rsidRPr="00C9468D" w:rsidRDefault="00AC1D63" w:rsidP="00AC1D63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ul. Skarszewska 22</w:t>
            </w:r>
            <w:r>
              <w:rPr>
                <w:sz w:val="18"/>
                <w:szCs w:val="18"/>
              </w:rPr>
              <w:t>,</w:t>
            </w:r>
          </w:p>
          <w:p w14:paraId="1B4C4AAD" w14:textId="0E3109D3" w:rsidR="00AC1D63" w:rsidRPr="00C9468D" w:rsidRDefault="00AC1D63" w:rsidP="00AC1D63">
            <w:pPr>
              <w:jc w:val="center"/>
              <w:rPr>
                <w:sz w:val="18"/>
                <w:szCs w:val="18"/>
              </w:rPr>
            </w:pPr>
            <w:r w:rsidRPr="00C9468D">
              <w:rPr>
                <w:sz w:val="18"/>
                <w:szCs w:val="18"/>
              </w:rPr>
              <w:t>83-400</w:t>
            </w:r>
            <w:r>
              <w:rPr>
                <w:sz w:val="18"/>
                <w:szCs w:val="18"/>
              </w:rPr>
              <w:t xml:space="preserve"> </w:t>
            </w:r>
            <w:r w:rsidRPr="00C9468D">
              <w:rPr>
                <w:sz w:val="18"/>
                <w:szCs w:val="18"/>
              </w:rPr>
              <w:t>Kościerzyna</w:t>
            </w:r>
          </w:p>
        </w:tc>
        <w:tc>
          <w:tcPr>
            <w:tcW w:w="1683" w:type="dxa"/>
          </w:tcPr>
          <w:p w14:paraId="0A529CD4" w14:textId="77777777" w:rsidR="00AC1D63" w:rsidRPr="00C9468D" w:rsidRDefault="00AC1D63" w:rsidP="00AC1D63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lek. med.</w:t>
            </w:r>
          </w:p>
          <w:p w14:paraId="1E5714D5" w14:textId="77777777" w:rsidR="00AC1D63" w:rsidRPr="00C9468D" w:rsidRDefault="00AC1D63" w:rsidP="00AC1D63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Jakub Grocholski</w:t>
            </w:r>
          </w:p>
          <w:p w14:paraId="58D98EC3" w14:textId="0DC7027A" w:rsidR="00AC1D63" w:rsidRPr="00C9468D" w:rsidRDefault="00AC1D63" w:rsidP="00AC1D63">
            <w:pPr>
              <w:jc w:val="center"/>
              <w:rPr>
                <w:sz w:val="20"/>
                <w:szCs w:val="20"/>
              </w:rPr>
            </w:pPr>
            <w:r w:rsidRPr="00C9468D">
              <w:rPr>
                <w:sz w:val="20"/>
                <w:szCs w:val="20"/>
              </w:rPr>
              <w:t>Specjalista ortopeda</w:t>
            </w:r>
          </w:p>
        </w:tc>
        <w:tc>
          <w:tcPr>
            <w:tcW w:w="1317" w:type="dxa"/>
          </w:tcPr>
          <w:p w14:paraId="2D46B1DC" w14:textId="71746F48" w:rsidR="00AC1D63" w:rsidRDefault="00AC1D63" w:rsidP="00AC1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os. (wizyty indywidualne)</w:t>
            </w:r>
          </w:p>
        </w:tc>
        <w:tc>
          <w:tcPr>
            <w:tcW w:w="1819" w:type="dxa"/>
          </w:tcPr>
          <w:p w14:paraId="0C220D02" w14:textId="320F279D" w:rsidR="00AC1D63" w:rsidRDefault="00AC1D63" w:rsidP="00AC1D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dn.</w:t>
            </w:r>
            <w:r>
              <w:rPr>
                <w:sz w:val="18"/>
                <w:szCs w:val="18"/>
              </w:rPr>
              <w:t xml:space="preserve"> 11.06</w:t>
            </w:r>
            <w:r>
              <w:rPr>
                <w:sz w:val="18"/>
                <w:szCs w:val="18"/>
              </w:rPr>
              <w:t xml:space="preserve">.2026 r. </w:t>
            </w:r>
            <w:r>
              <w:rPr>
                <w:sz w:val="18"/>
                <w:szCs w:val="18"/>
              </w:rPr>
              <w:t>konsultacje</w:t>
            </w:r>
            <w:r>
              <w:rPr>
                <w:sz w:val="18"/>
                <w:szCs w:val="18"/>
              </w:rPr>
              <w:t xml:space="preserve"> będą realizowane w godz. od 1</w:t>
            </w: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:00 do 18:</w:t>
            </w:r>
            <w:r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Ko</w:t>
            </w:r>
            <w:r w:rsidRPr="00AC1D63">
              <w:rPr>
                <w:sz w:val="18"/>
                <w:szCs w:val="18"/>
              </w:rPr>
              <w:t>nsultacje</w:t>
            </w:r>
            <w:r w:rsidRPr="00AC1D6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będą realizowane w formie indywidualnej po ok. 15 minut na osobę rozpoczynając od godz. 1</w:t>
            </w: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:00 (co ok. 15 minut kolejna osoba), łącznie 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os</w:t>
            </w:r>
            <w:r>
              <w:rPr>
                <w:sz w:val="18"/>
                <w:szCs w:val="18"/>
              </w:rPr>
              <w:t>oby.</w:t>
            </w:r>
          </w:p>
        </w:tc>
      </w:tr>
    </w:tbl>
    <w:p w14:paraId="5B383705" w14:textId="77777777" w:rsidR="00D93707" w:rsidRPr="006261B8" w:rsidRDefault="00D93707" w:rsidP="00F50A20"/>
    <w:sectPr w:rsidR="00D93707" w:rsidRPr="006261B8" w:rsidSect="003A4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63B6" w14:textId="77777777" w:rsidR="005B43E7" w:rsidRDefault="005B43E7">
      <w:r>
        <w:separator/>
      </w:r>
    </w:p>
  </w:endnote>
  <w:endnote w:type="continuationSeparator" w:id="0">
    <w:p w14:paraId="0D08BA5A" w14:textId="77777777" w:rsidR="005B43E7" w:rsidRDefault="005B4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B105" w14:textId="77777777" w:rsidR="00321ECF" w:rsidRDefault="00321E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4B5B" w14:textId="77777777" w:rsidR="007B2500" w:rsidRPr="00124D4A" w:rsidRDefault="007B2500" w:rsidP="009A4ACC">
    <w:pPr>
      <w:pStyle w:val="Stopk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EE9C9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5887AA7" wp14:editId="4FD61762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4BAE31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5FA50" w14:textId="77777777" w:rsidR="005B43E7" w:rsidRDefault="005B43E7">
      <w:r>
        <w:separator/>
      </w:r>
    </w:p>
  </w:footnote>
  <w:footnote w:type="continuationSeparator" w:id="0">
    <w:p w14:paraId="1866F3EA" w14:textId="77777777" w:rsidR="005B43E7" w:rsidRDefault="005B4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3B80" w14:textId="77777777" w:rsidR="00321ECF" w:rsidRDefault="00321E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A75A" w14:textId="77777777" w:rsidR="00F5032F" w:rsidRDefault="00F5032F" w:rsidP="009A4ACC">
    <w:pPr>
      <w:pStyle w:val="Nagwek"/>
      <w:ind w:left="-1134"/>
    </w:pPr>
  </w:p>
  <w:p w14:paraId="0BBFE19E" w14:textId="77777777" w:rsidR="009A4ACC" w:rsidRDefault="009A4ACC" w:rsidP="009A4ACC">
    <w:pPr>
      <w:pStyle w:val="Nagwek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BCD3" w14:textId="77777777" w:rsidR="000174EA" w:rsidRDefault="000174EA" w:rsidP="00C8100D">
    <w:pPr>
      <w:pStyle w:val="Nagwek"/>
      <w:tabs>
        <w:tab w:val="clear" w:pos="4536"/>
        <w:tab w:val="center" w:pos="4962"/>
      </w:tabs>
      <w:ind w:left="-993"/>
    </w:pPr>
  </w:p>
  <w:p w14:paraId="5E93D367" w14:textId="77777777" w:rsidR="000174EA" w:rsidRDefault="00DD00AB" w:rsidP="00DD00AB">
    <w:pPr>
      <w:pStyle w:val="Nagwek"/>
      <w:tabs>
        <w:tab w:val="clear" w:pos="4536"/>
        <w:tab w:val="clear" w:pos="9072"/>
        <w:tab w:val="left" w:pos="3583"/>
      </w:tabs>
      <w:ind w:left="-993"/>
    </w:pPr>
    <w:r>
      <w:rPr>
        <w:noProof/>
      </w:rPr>
      <w:drawing>
        <wp:inline distT="0" distB="0" distL="0" distR="0" wp14:anchorId="2191E6FE" wp14:editId="755769F3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D2B8E"/>
    <w:multiLevelType w:val="hybridMultilevel"/>
    <w:tmpl w:val="9822C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 w16cid:durableId="1820608886">
    <w:abstractNumId w:val="2"/>
  </w:num>
  <w:num w:numId="2" w16cid:durableId="604077810">
    <w:abstractNumId w:val="4"/>
  </w:num>
  <w:num w:numId="3" w16cid:durableId="556354816">
    <w:abstractNumId w:val="3"/>
  </w:num>
  <w:num w:numId="4" w16cid:durableId="1634674837">
    <w:abstractNumId w:val="0"/>
  </w:num>
  <w:num w:numId="5" w16cid:durableId="1101225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79A8EF2-3B91-422D-A3BA-6EA9CBB3AA89}"/>
  </w:docVars>
  <w:rsids>
    <w:rsidRoot w:val="001A02A1"/>
    <w:rsid w:val="00017422"/>
    <w:rsid w:val="000174EA"/>
    <w:rsid w:val="00026550"/>
    <w:rsid w:val="000364DF"/>
    <w:rsid w:val="00051C06"/>
    <w:rsid w:val="00061F20"/>
    <w:rsid w:val="00071B56"/>
    <w:rsid w:val="00080D83"/>
    <w:rsid w:val="000A3836"/>
    <w:rsid w:val="000C73C5"/>
    <w:rsid w:val="000D283E"/>
    <w:rsid w:val="00120BC8"/>
    <w:rsid w:val="00124D4A"/>
    <w:rsid w:val="001304E7"/>
    <w:rsid w:val="00130B23"/>
    <w:rsid w:val="00141A58"/>
    <w:rsid w:val="001520FF"/>
    <w:rsid w:val="00157F22"/>
    <w:rsid w:val="001A02A1"/>
    <w:rsid w:val="001A3D33"/>
    <w:rsid w:val="001B210F"/>
    <w:rsid w:val="001D059A"/>
    <w:rsid w:val="001D7988"/>
    <w:rsid w:val="002119E0"/>
    <w:rsid w:val="002236E9"/>
    <w:rsid w:val="00241C1F"/>
    <w:rsid w:val="002425AE"/>
    <w:rsid w:val="002529E4"/>
    <w:rsid w:val="0028509B"/>
    <w:rsid w:val="002C6347"/>
    <w:rsid w:val="00302809"/>
    <w:rsid w:val="00315901"/>
    <w:rsid w:val="00320AAC"/>
    <w:rsid w:val="00321ECF"/>
    <w:rsid w:val="00325198"/>
    <w:rsid w:val="0033287D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3D00CB"/>
    <w:rsid w:val="0040149C"/>
    <w:rsid w:val="00414478"/>
    <w:rsid w:val="004430F4"/>
    <w:rsid w:val="00447D58"/>
    <w:rsid w:val="00464281"/>
    <w:rsid w:val="00485083"/>
    <w:rsid w:val="00492BD3"/>
    <w:rsid w:val="004B38AD"/>
    <w:rsid w:val="004B3AF6"/>
    <w:rsid w:val="004B70BD"/>
    <w:rsid w:val="004C303B"/>
    <w:rsid w:val="004C68E6"/>
    <w:rsid w:val="004D6317"/>
    <w:rsid w:val="00516641"/>
    <w:rsid w:val="0052111D"/>
    <w:rsid w:val="005659F9"/>
    <w:rsid w:val="005760A9"/>
    <w:rsid w:val="00594464"/>
    <w:rsid w:val="005B43E7"/>
    <w:rsid w:val="0061767F"/>
    <w:rsid w:val="00622781"/>
    <w:rsid w:val="006261B8"/>
    <w:rsid w:val="00640BFF"/>
    <w:rsid w:val="0066032A"/>
    <w:rsid w:val="00665A91"/>
    <w:rsid w:val="006945FE"/>
    <w:rsid w:val="0069621B"/>
    <w:rsid w:val="006B4267"/>
    <w:rsid w:val="006E24FB"/>
    <w:rsid w:val="006F0C63"/>
    <w:rsid w:val="006F209E"/>
    <w:rsid w:val="00727F94"/>
    <w:rsid w:val="007337EB"/>
    <w:rsid w:val="00745D18"/>
    <w:rsid w:val="00776530"/>
    <w:rsid w:val="00780EAE"/>
    <w:rsid w:val="00791E8E"/>
    <w:rsid w:val="00797678"/>
    <w:rsid w:val="007A0109"/>
    <w:rsid w:val="007B2500"/>
    <w:rsid w:val="007B5688"/>
    <w:rsid w:val="007C4B4C"/>
    <w:rsid w:val="007C549D"/>
    <w:rsid w:val="007D61D6"/>
    <w:rsid w:val="007E1B19"/>
    <w:rsid w:val="007F3623"/>
    <w:rsid w:val="00813D28"/>
    <w:rsid w:val="00827311"/>
    <w:rsid w:val="00834BB4"/>
    <w:rsid w:val="00835187"/>
    <w:rsid w:val="00841457"/>
    <w:rsid w:val="00873501"/>
    <w:rsid w:val="00876326"/>
    <w:rsid w:val="00886CFC"/>
    <w:rsid w:val="008945D9"/>
    <w:rsid w:val="008C52E2"/>
    <w:rsid w:val="008C77E1"/>
    <w:rsid w:val="00901EEC"/>
    <w:rsid w:val="00913B3C"/>
    <w:rsid w:val="009150A9"/>
    <w:rsid w:val="009400E3"/>
    <w:rsid w:val="00964A90"/>
    <w:rsid w:val="009675DF"/>
    <w:rsid w:val="009706FB"/>
    <w:rsid w:val="00971B65"/>
    <w:rsid w:val="009726FB"/>
    <w:rsid w:val="009A4ACC"/>
    <w:rsid w:val="009D71C1"/>
    <w:rsid w:val="009E219E"/>
    <w:rsid w:val="009E7DCD"/>
    <w:rsid w:val="009F2A29"/>
    <w:rsid w:val="009F2CF0"/>
    <w:rsid w:val="00A0160D"/>
    <w:rsid w:val="00A04690"/>
    <w:rsid w:val="00A27F01"/>
    <w:rsid w:val="00A303F4"/>
    <w:rsid w:val="00A3472F"/>
    <w:rsid w:val="00A40DD3"/>
    <w:rsid w:val="00A67589"/>
    <w:rsid w:val="00A830EB"/>
    <w:rsid w:val="00A8311B"/>
    <w:rsid w:val="00A925AF"/>
    <w:rsid w:val="00AB4F04"/>
    <w:rsid w:val="00AB7C5F"/>
    <w:rsid w:val="00AC1D63"/>
    <w:rsid w:val="00AD1EFE"/>
    <w:rsid w:val="00AD51FC"/>
    <w:rsid w:val="00AD7E56"/>
    <w:rsid w:val="00B01F08"/>
    <w:rsid w:val="00B16E8F"/>
    <w:rsid w:val="00B2442F"/>
    <w:rsid w:val="00B30401"/>
    <w:rsid w:val="00B47F1B"/>
    <w:rsid w:val="00B6637D"/>
    <w:rsid w:val="00BB76D0"/>
    <w:rsid w:val="00BC363C"/>
    <w:rsid w:val="00BF4719"/>
    <w:rsid w:val="00C12E28"/>
    <w:rsid w:val="00C268A0"/>
    <w:rsid w:val="00C33F72"/>
    <w:rsid w:val="00C373E4"/>
    <w:rsid w:val="00C377A0"/>
    <w:rsid w:val="00C51D6E"/>
    <w:rsid w:val="00C57BB1"/>
    <w:rsid w:val="00C62C24"/>
    <w:rsid w:val="00C635B6"/>
    <w:rsid w:val="00C8100D"/>
    <w:rsid w:val="00C84F29"/>
    <w:rsid w:val="00C9468D"/>
    <w:rsid w:val="00CA5CBD"/>
    <w:rsid w:val="00CB6FF1"/>
    <w:rsid w:val="00CE005B"/>
    <w:rsid w:val="00CF4E7C"/>
    <w:rsid w:val="00D0361A"/>
    <w:rsid w:val="00D1150B"/>
    <w:rsid w:val="00D30ADD"/>
    <w:rsid w:val="00D43A0D"/>
    <w:rsid w:val="00D46867"/>
    <w:rsid w:val="00D51B97"/>
    <w:rsid w:val="00D526F3"/>
    <w:rsid w:val="00D57724"/>
    <w:rsid w:val="00D57D3D"/>
    <w:rsid w:val="00D77633"/>
    <w:rsid w:val="00D93707"/>
    <w:rsid w:val="00DA2034"/>
    <w:rsid w:val="00DC5F9E"/>
    <w:rsid w:val="00DC733E"/>
    <w:rsid w:val="00DD00AB"/>
    <w:rsid w:val="00DD23A6"/>
    <w:rsid w:val="00DE5229"/>
    <w:rsid w:val="00DF57BE"/>
    <w:rsid w:val="00DF6CBC"/>
    <w:rsid w:val="00E06500"/>
    <w:rsid w:val="00E539C6"/>
    <w:rsid w:val="00E57060"/>
    <w:rsid w:val="00E81ADD"/>
    <w:rsid w:val="00E87616"/>
    <w:rsid w:val="00EA5C16"/>
    <w:rsid w:val="00EF000D"/>
    <w:rsid w:val="00EF0CCC"/>
    <w:rsid w:val="00F42171"/>
    <w:rsid w:val="00F5032F"/>
    <w:rsid w:val="00F50A20"/>
    <w:rsid w:val="00F545A3"/>
    <w:rsid w:val="00F83EE2"/>
    <w:rsid w:val="00FA63A5"/>
    <w:rsid w:val="00FA7F28"/>
    <w:rsid w:val="00FB1502"/>
    <w:rsid w:val="00FB5706"/>
    <w:rsid w:val="00FB7887"/>
    <w:rsid w:val="00FC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87285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D00CB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9E32E1A-7F50-4432-AF81-933F2DB1E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9A8EF2-3B91-422D-A3BA-6EA9CBB3AA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4</Pages>
  <Words>662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Renata Bronk</cp:lastModifiedBy>
  <cp:revision>2</cp:revision>
  <cp:lastPrinted>2024-06-26T10:11:00Z</cp:lastPrinted>
  <dcterms:created xsi:type="dcterms:W3CDTF">2026-06-02T16:35:00Z</dcterms:created>
  <dcterms:modified xsi:type="dcterms:W3CDTF">2026-06-02T16:35:00Z</dcterms:modified>
</cp:coreProperties>
</file>